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28BB" w14:textId="5F2F8899" w:rsidR="00F5222F" w:rsidRPr="000E3341" w:rsidRDefault="00C62667" w:rsidP="00405D94">
      <w:pPr>
        <w:rPr>
          <w:sz w:val="22"/>
          <w:szCs w:val="22"/>
        </w:rPr>
      </w:pPr>
      <w:r w:rsidRPr="000E3341">
        <w:rPr>
          <w:sz w:val="22"/>
          <w:szCs w:val="22"/>
        </w:rPr>
        <w:t xml:space="preserve">Bitte an </w:t>
      </w:r>
      <w:r w:rsidR="00670E61">
        <w:rPr>
          <w:sz w:val="22"/>
          <w:szCs w:val="22"/>
        </w:rPr>
        <w:t>den 1. Vorsitzen Norbert Keusch</w:t>
      </w:r>
      <w:r w:rsidRPr="000E3341">
        <w:rPr>
          <w:sz w:val="22"/>
          <w:szCs w:val="22"/>
        </w:rPr>
        <w:t xml:space="preserve"> per </w:t>
      </w:r>
      <w:r w:rsidR="00B110BB" w:rsidRPr="000E3341">
        <w:rPr>
          <w:sz w:val="22"/>
          <w:szCs w:val="22"/>
        </w:rPr>
        <w:t>E-</w:t>
      </w:r>
      <w:r w:rsidRPr="000E3341">
        <w:rPr>
          <w:sz w:val="22"/>
          <w:szCs w:val="22"/>
        </w:rPr>
        <w:t>Mail</w:t>
      </w:r>
      <w:r w:rsidR="00B110BB" w:rsidRPr="000E3341">
        <w:rPr>
          <w:sz w:val="22"/>
          <w:szCs w:val="22"/>
        </w:rPr>
        <w:t>:</w:t>
      </w:r>
      <w:r w:rsidRPr="000E3341">
        <w:rPr>
          <w:sz w:val="22"/>
          <w:szCs w:val="22"/>
        </w:rPr>
        <w:t xml:space="preserve"> </w:t>
      </w:r>
      <w:r w:rsidR="00670E61" w:rsidRPr="00670E61">
        <w:rPr>
          <w:sz w:val="22"/>
          <w:szCs w:val="22"/>
        </w:rPr>
        <w:t>nokeusch@gmail.com</w:t>
      </w:r>
    </w:p>
    <w:p w14:paraId="4A1B612E" w14:textId="77777777" w:rsidR="00C62667" w:rsidRPr="000E3341" w:rsidRDefault="00C62667" w:rsidP="00405D94">
      <w:pPr>
        <w:rPr>
          <w:sz w:val="22"/>
          <w:szCs w:val="22"/>
        </w:rPr>
      </w:pPr>
    </w:p>
    <w:p w14:paraId="176BF3FC" w14:textId="77777777" w:rsidR="00C62667" w:rsidRPr="000E3341" w:rsidRDefault="00273F88" w:rsidP="00405D94">
      <w:pPr>
        <w:rPr>
          <w:b/>
          <w:sz w:val="22"/>
          <w:szCs w:val="22"/>
          <w:u w:val="single"/>
        </w:rPr>
      </w:pPr>
      <w:r w:rsidRPr="000E3341">
        <w:rPr>
          <w:b/>
          <w:sz w:val="22"/>
          <w:szCs w:val="22"/>
        </w:rPr>
        <w:t>Datum der Veranstaltung:</w:t>
      </w:r>
      <w:r w:rsidRPr="000E3341">
        <w:rPr>
          <w:b/>
          <w:sz w:val="22"/>
          <w:szCs w:val="22"/>
        </w:rPr>
        <w:tab/>
      </w:r>
      <w:r w:rsidR="00C16FB0" w:rsidRPr="000E3341">
        <w:rPr>
          <w:b/>
          <w:sz w:val="22"/>
          <w:szCs w:val="22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</w:p>
    <w:p w14:paraId="237BCEF5" w14:textId="77777777" w:rsidR="00273F88" w:rsidRPr="000E3341" w:rsidRDefault="00273F88" w:rsidP="00405D94">
      <w:pPr>
        <w:rPr>
          <w:sz w:val="22"/>
          <w:szCs w:val="22"/>
        </w:rPr>
      </w:pPr>
    </w:p>
    <w:p w14:paraId="5FBF609F" w14:textId="7B33480D" w:rsidR="00273F88" w:rsidRPr="000E3341" w:rsidRDefault="00273F88" w:rsidP="00405D94">
      <w:pPr>
        <w:rPr>
          <w:b/>
          <w:sz w:val="22"/>
          <w:szCs w:val="22"/>
          <w:u w:val="single"/>
        </w:rPr>
      </w:pPr>
      <w:r w:rsidRPr="000E3341">
        <w:rPr>
          <w:b/>
          <w:sz w:val="22"/>
          <w:szCs w:val="22"/>
        </w:rPr>
        <w:t>Name</w:t>
      </w:r>
      <w:r w:rsidR="006D4EE3" w:rsidRPr="000E3341">
        <w:rPr>
          <w:b/>
          <w:sz w:val="22"/>
          <w:szCs w:val="22"/>
        </w:rPr>
        <w:t>/Titel der Veranstaltung</w:t>
      </w:r>
      <w:r w:rsidRPr="000E3341">
        <w:rPr>
          <w:b/>
          <w:sz w:val="22"/>
          <w:szCs w:val="22"/>
        </w:rPr>
        <w:t>:</w:t>
      </w:r>
      <w:r w:rsidR="00A83417">
        <w:rPr>
          <w:b/>
          <w:sz w:val="22"/>
          <w:szCs w:val="22"/>
        </w:rPr>
        <w:tab/>
      </w:r>
      <w:r w:rsidRPr="000E3341">
        <w:rPr>
          <w:b/>
          <w:sz w:val="22"/>
          <w:szCs w:val="22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</w:p>
    <w:p w14:paraId="4BEAA8E0" w14:textId="77777777" w:rsidR="00273F88" w:rsidRPr="000E3341" w:rsidRDefault="00273F88" w:rsidP="00405D94">
      <w:pPr>
        <w:rPr>
          <w:sz w:val="22"/>
          <w:szCs w:val="22"/>
        </w:rPr>
      </w:pPr>
    </w:p>
    <w:p w14:paraId="045D6F8C" w14:textId="77777777" w:rsidR="00273F88" w:rsidRPr="000E3341" w:rsidRDefault="00273F88" w:rsidP="00405D94">
      <w:pPr>
        <w:rPr>
          <w:b/>
          <w:sz w:val="22"/>
          <w:szCs w:val="22"/>
        </w:rPr>
      </w:pPr>
      <w:r w:rsidRPr="000E3341">
        <w:rPr>
          <w:b/>
          <w:sz w:val="22"/>
          <w:szCs w:val="22"/>
        </w:rPr>
        <w:t>Kurze Beschreibung der Veranstaltung (Kurz-Text für die Ankündigung):</w:t>
      </w:r>
    </w:p>
    <w:p w14:paraId="0F8CFCFE" w14:textId="77777777" w:rsidR="00273F88" w:rsidRPr="000E3341" w:rsidRDefault="00273F88" w:rsidP="00405D94">
      <w:pPr>
        <w:rPr>
          <w:sz w:val="22"/>
          <w:szCs w:val="22"/>
        </w:rPr>
      </w:pPr>
    </w:p>
    <w:p w14:paraId="2ED2596B" w14:textId="77777777" w:rsidR="00C16FB0" w:rsidRPr="000E3341" w:rsidRDefault="00C16FB0" w:rsidP="00405D94">
      <w:pPr>
        <w:rPr>
          <w:sz w:val="22"/>
          <w:szCs w:val="22"/>
          <w:u w:val="single"/>
        </w:rPr>
      </w:pP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</w:p>
    <w:p w14:paraId="56BD19BD" w14:textId="77777777" w:rsidR="00273F88" w:rsidRPr="000E3341" w:rsidRDefault="00273F88" w:rsidP="00405D94">
      <w:pPr>
        <w:rPr>
          <w:sz w:val="22"/>
          <w:szCs w:val="22"/>
        </w:rPr>
      </w:pPr>
    </w:p>
    <w:p w14:paraId="2F914685" w14:textId="77777777" w:rsidR="00C16FB0" w:rsidRPr="000E3341" w:rsidRDefault="00C16FB0" w:rsidP="00405D94">
      <w:pPr>
        <w:rPr>
          <w:sz w:val="22"/>
          <w:szCs w:val="22"/>
          <w:u w:val="single"/>
        </w:rPr>
      </w:pP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</w:p>
    <w:p w14:paraId="734B3481" w14:textId="77777777" w:rsidR="00273F88" w:rsidRPr="000E3341" w:rsidRDefault="00273F88" w:rsidP="00405D94">
      <w:pPr>
        <w:rPr>
          <w:sz w:val="22"/>
          <w:szCs w:val="22"/>
        </w:rPr>
      </w:pPr>
    </w:p>
    <w:p w14:paraId="272A310D" w14:textId="77777777" w:rsidR="00C16FB0" w:rsidRPr="000E3341" w:rsidRDefault="00C16FB0" w:rsidP="00405D94">
      <w:pPr>
        <w:rPr>
          <w:sz w:val="22"/>
          <w:szCs w:val="22"/>
          <w:u w:val="single"/>
        </w:rPr>
      </w:pP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</w:p>
    <w:p w14:paraId="18A880B0" w14:textId="77777777" w:rsidR="00C62667" w:rsidRPr="000E3341" w:rsidRDefault="00C62667" w:rsidP="00405D94">
      <w:pPr>
        <w:rPr>
          <w:sz w:val="22"/>
          <w:szCs w:val="22"/>
        </w:rPr>
      </w:pPr>
    </w:p>
    <w:p w14:paraId="135DA5EC" w14:textId="103CD9BD" w:rsidR="00273F88" w:rsidRPr="000E3341" w:rsidRDefault="00273F88" w:rsidP="00405D94">
      <w:pPr>
        <w:rPr>
          <w:b/>
          <w:sz w:val="22"/>
          <w:szCs w:val="22"/>
        </w:rPr>
      </w:pPr>
      <w:r w:rsidRPr="000E3341">
        <w:rPr>
          <w:b/>
          <w:sz w:val="22"/>
          <w:szCs w:val="22"/>
        </w:rPr>
        <w:t xml:space="preserve">Benötigte </w:t>
      </w:r>
      <w:r w:rsidR="00A83417">
        <w:rPr>
          <w:b/>
          <w:sz w:val="22"/>
          <w:szCs w:val="22"/>
        </w:rPr>
        <w:t xml:space="preserve">folgende </w:t>
      </w:r>
      <w:r w:rsidRPr="000E3341">
        <w:rPr>
          <w:b/>
          <w:sz w:val="22"/>
          <w:szCs w:val="22"/>
        </w:rPr>
        <w:t>Bereiche der Anlage (bitte ankreuzen):</w:t>
      </w:r>
    </w:p>
    <w:p w14:paraId="0AB31B3D" w14:textId="2F74ADB8" w:rsidR="00273F88" w:rsidRPr="000E3341" w:rsidRDefault="00405D94" w:rsidP="00405D94">
      <w:pPr>
        <w:rPr>
          <w:sz w:val="22"/>
          <w:szCs w:val="22"/>
        </w:rPr>
      </w:pPr>
      <w:r w:rsidRPr="000E3341">
        <w:rPr>
          <w:rFonts w:cs="Calibri"/>
          <w:sz w:val="22"/>
          <w:szCs w:val="22"/>
        </w:rPr>
        <w:sym w:font="Wingdings" w:char="F071"/>
      </w:r>
      <w:r w:rsidRPr="000E3341">
        <w:rPr>
          <w:sz w:val="22"/>
          <w:szCs w:val="22"/>
        </w:rPr>
        <w:t xml:space="preserve"> Ovalbahn</w:t>
      </w:r>
      <w:r w:rsidRPr="000E3341">
        <w:rPr>
          <w:sz w:val="22"/>
          <w:szCs w:val="22"/>
        </w:rPr>
        <w:tab/>
      </w:r>
      <w:r w:rsidRPr="000E3341">
        <w:rPr>
          <w:rFonts w:cs="Calibri"/>
          <w:sz w:val="22"/>
          <w:szCs w:val="22"/>
        </w:rPr>
        <w:sym w:font="Wingdings" w:char="F071"/>
      </w:r>
      <w:r w:rsidRPr="000E3341">
        <w:rPr>
          <w:sz w:val="22"/>
          <w:szCs w:val="22"/>
        </w:rPr>
        <w:t xml:space="preserve"> oberes Dressurviereck</w:t>
      </w:r>
      <w:r w:rsidR="00A83417">
        <w:rPr>
          <w:sz w:val="22"/>
          <w:szCs w:val="22"/>
        </w:rPr>
        <w:t xml:space="preserve"> (20x60 m)</w:t>
      </w:r>
      <w:r w:rsidRPr="000E3341">
        <w:rPr>
          <w:sz w:val="22"/>
          <w:szCs w:val="22"/>
        </w:rPr>
        <w:tab/>
      </w:r>
      <w:r w:rsidRPr="000E3341">
        <w:rPr>
          <w:rFonts w:cs="Calibri"/>
          <w:sz w:val="22"/>
          <w:szCs w:val="22"/>
        </w:rPr>
        <w:sym w:font="Wingdings" w:char="F071"/>
      </w:r>
      <w:r w:rsidR="00273F88" w:rsidRPr="000E3341">
        <w:rPr>
          <w:sz w:val="22"/>
          <w:szCs w:val="22"/>
        </w:rPr>
        <w:t xml:space="preserve"> </w:t>
      </w:r>
      <w:r w:rsidR="00A83417">
        <w:rPr>
          <w:sz w:val="22"/>
          <w:szCs w:val="22"/>
        </w:rPr>
        <w:t>Sprungplatz</w:t>
      </w:r>
      <w:r w:rsidR="00835CFA" w:rsidRPr="000E3341">
        <w:rPr>
          <w:sz w:val="22"/>
          <w:szCs w:val="22"/>
        </w:rPr>
        <w:t xml:space="preserve"> (</w:t>
      </w:r>
      <w:r w:rsidR="008E107D" w:rsidRPr="000E3341">
        <w:rPr>
          <w:sz w:val="22"/>
          <w:szCs w:val="22"/>
        </w:rPr>
        <w:t>gegenüber Clubheim</w:t>
      </w:r>
      <w:r w:rsidR="00835CFA" w:rsidRPr="000E3341">
        <w:rPr>
          <w:sz w:val="22"/>
          <w:szCs w:val="22"/>
        </w:rPr>
        <w:t>)</w:t>
      </w:r>
    </w:p>
    <w:p w14:paraId="1428B819" w14:textId="16967989" w:rsidR="00273F88" w:rsidRPr="00A83417" w:rsidRDefault="00405D94" w:rsidP="00405D94">
      <w:pPr>
        <w:rPr>
          <w:sz w:val="22"/>
          <w:szCs w:val="22"/>
        </w:rPr>
      </w:pPr>
      <w:r w:rsidRPr="000E3341">
        <w:rPr>
          <w:rFonts w:cs="Calibri"/>
          <w:sz w:val="22"/>
          <w:szCs w:val="22"/>
        </w:rPr>
        <w:sym w:font="Wingdings" w:char="F071"/>
      </w:r>
      <w:r w:rsidRPr="000E3341">
        <w:rPr>
          <w:sz w:val="22"/>
          <w:szCs w:val="22"/>
        </w:rPr>
        <w:t xml:space="preserve"> Passbahn</w:t>
      </w:r>
      <w:r w:rsidR="00273F88" w:rsidRPr="000E3341">
        <w:rPr>
          <w:sz w:val="22"/>
          <w:szCs w:val="22"/>
        </w:rPr>
        <w:tab/>
      </w:r>
      <w:r w:rsidRPr="000E3341">
        <w:rPr>
          <w:rFonts w:cs="Calibri"/>
          <w:sz w:val="22"/>
          <w:szCs w:val="22"/>
        </w:rPr>
        <w:sym w:font="Wingdings" w:char="F071"/>
      </w:r>
      <w:r w:rsidR="00273F88" w:rsidRPr="000E3341">
        <w:rPr>
          <w:sz w:val="22"/>
          <w:szCs w:val="22"/>
        </w:rPr>
        <w:t xml:space="preserve"> unteres Dressurviereck</w:t>
      </w:r>
      <w:r w:rsidR="00A83417">
        <w:rPr>
          <w:sz w:val="22"/>
          <w:szCs w:val="22"/>
        </w:rPr>
        <w:t xml:space="preserve"> (20x40 m)</w:t>
      </w:r>
      <w:r w:rsidR="00A83417">
        <w:rPr>
          <w:sz w:val="22"/>
          <w:szCs w:val="22"/>
        </w:rPr>
        <w:tab/>
      </w:r>
      <w:r w:rsidR="00A83417" w:rsidRPr="000E3341">
        <w:rPr>
          <w:rFonts w:cs="Calibri"/>
          <w:sz w:val="22"/>
          <w:szCs w:val="22"/>
        </w:rPr>
        <w:sym w:font="Wingdings" w:char="F071"/>
      </w:r>
      <w:r w:rsidR="00A83417">
        <w:rPr>
          <w:rFonts w:cs="Calibri"/>
          <w:sz w:val="22"/>
          <w:szCs w:val="22"/>
        </w:rPr>
        <w:t xml:space="preserve"> Anzahl feste Paddocks: </w:t>
      </w:r>
      <w:r w:rsidR="00A83417">
        <w:rPr>
          <w:rFonts w:cs="Calibri"/>
          <w:sz w:val="22"/>
          <w:szCs w:val="22"/>
          <w:u w:val="single"/>
        </w:rPr>
        <w:tab/>
      </w:r>
      <w:r w:rsidR="00A83417">
        <w:rPr>
          <w:rFonts w:cs="Calibri"/>
          <w:sz w:val="22"/>
          <w:szCs w:val="22"/>
        </w:rPr>
        <w:t xml:space="preserve"> (max. </w:t>
      </w:r>
      <w:r w:rsidR="00670E61">
        <w:rPr>
          <w:rFonts w:cs="Calibri"/>
          <w:sz w:val="22"/>
          <w:szCs w:val="22"/>
        </w:rPr>
        <w:t>9</w:t>
      </w:r>
      <w:r w:rsidR="00A83417">
        <w:rPr>
          <w:rFonts w:cs="Calibri"/>
          <w:sz w:val="22"/>
          <w:szCs w:val="22"/>
        </w:rPr>
        <w:t>)</w:t>
      </w:r>
    </w:p>
    <w:p w14:paraId="33002280" w14:textId="61EA3E51" w:rsidR="00A83417" w:rsidRPr="000E3341" w:rsidRDefault="00A83417" w:rsidP="00B7334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Hinweis: Die </w:t>
      </w:r>
      <w:r w:rsidRPr="000E3341">
        <w:rPr>
          <w:sz w:val="22"/>
          <w:szCs w:val="22"/>
        </w:rPr>
        <w:t>Paddock</w:t>
      </w:r>
      <w:r>
        <w:rPr>
          <w:sz w:val="22"/>
          <w:szCs w:val="22"/>
        </w:rPr>
        <w:t>-W</w:t>
      </w:r>
      <w:r w:rsidRPr="000E3341">
        <w:rPr>
          <w:sz w:val="22"/>
          <w:szCs w:val="22"/>
        </w:rPr>
        <w:t>iese</w:t>
      </w:r>
      <w:r>
        <w:rPr>
          <w:sz w:val="22"/>
          <w:szCs w:val="22"/>
        </w:rPr>
        <w:t xml:space="preserve"> (hinter den Bäumen)</w:t>
      </w:r>
      <w:r w:rsidRPr="000E33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steht </w:t>
      </w:r>
      <w:r w:rsidR="00340FCA">
        <w:rPr>
          <w:sz w:val="22"/>
          <w:szCs w:val="22"/>
        </w:rPr>
        <w:t>grundsätzlich allen</w:t>
      </w:r>
      <w:r>
        <w:rPr>
          <w:sz w:val="22"/>
          <w:szCs w:val="22"/>
        </w:rPr>
        <w:t xml:space="preserve"> zur Verfügung.</w:t>
      </w:r>
    </w:p>
    <w:p w14:paraId="0D791A62" w14:textId="77777777" w:rsidR="00C62667" w:rsidRPr="000E3341" w:rsidRDefault="004213CE" w:rsidP="00405D94">
      <w:pPr>
        <w:rPr>
          <w:sz w:val="22"/>
          <w:szCs w:val="22"/>
        </w:rPr>
      </w:pPr>
      <w:r w:rsidRPr="000E3341">
        <w:rPr>
          <w:sz w:val="22"/>
          <w:szCs w:val="22"/>
          <w:u w:val="single"/>
        </w:rPr>
        <w:t>Info:</w:t>
      </w:r>
      <w:r w:rsidRPr="000E3341">
        <w:rPr>
          <w:sz w:val="22"/>
          <w:szCs w:val="22"/>
        </w:rPr>
        <w:t xml:space="preserve"> Nur die für den Kurs benötigten Bereiche dürfen ausgewählt werden. Die Sperrung des gesamten Reitgeländes ist nur nach gesonderter Vereinbarung mit dem Vorstand möglich.</w:t>
      </w:r>
    </w:p>
    <w:p w14:paraId="79F5D42D" w14:textId="77777777" w:rsidR="004213CE" w:rsidRPr="000E3341" w:rsidRDefault="004213CE" w:rsidP="00405D94">
      <w:pPr>
        <w:rPr>
          <w:sz w:val="22"/>
          <w:szCs w:val="22"/>
        </w:rPr>
      </w:pPr>
    </w:p>
    <w:p w14:paraId="66D9B37D" w14:textId="77777777" w:rsidR="00C62667" w:rsidRPr="000E3341" w:rsidRDefault="006D4EE3" w:rsidP="00405D94">
      <w:pPr>
        <w:rPr>
          <w:sz w:val="22"/>
          <w:szCs w:val="22"/>
        </w:rPr>
      </w:pPr>
      <w:r w:rsidRPr="000E3341">
        <w:rPr>
          <w:b/>
          <w:sz w:val="22"/>
          <w:szCs w:val="22"/>
        </w:rPr>
        <w:t>Haupt-</w:t>
      </w:r>
      <w:r w:rsidR="00C431D3" w:rsidRPr="000E3341">
        <w:rPr>
          <w:b/>
          <w:sz w:val="22"/>
          <w:szCs w:val="22"/>
        </w:rPr>
        <w:t>Zielgruppe:</w:t>
      </w:r>
      <w:r w:rsidR="00C431D3" w:rsidRPr="000E3341">
        <w:rPr>
          <w:sz w:val="22"/>
          <w:szCs w:val="22"/>
        </w:rPr>
        <w:tab/>
      </w:r>
      <w:r w:rsidR="00405D94" w:rsidRPr="000E3341">
        <w:rPr>
          <w:rFonts w:cs="Calibri"/>
          <w:sz w:val="22"/>
          <w:szCs w:val="22"/>
        </w:rPr>
        <w:sym w:font="Wingdings" w:char="F071"/>
      </w:r>
      <w:r w:rsidR="00C431D3" w:rsidRPr="000E3341">
        <w:rPr>
          <w:sz w:val="22"/>
          <w:szCs w:val="22"/>
        </w:rPr>
        <w:t xml:space="preserve"> Kinder &amp; Jugendliche</w:t>
      </w:r>
      <w:r w:rsidR="00C431D3" w:rsidRPr="000E3341">
        <w:rPr>
          <w:sz w:val="22"/>
          <w:szCs w:val="22"/>
        </w:rPr>
        <w:tab/>
      </w:r>
      <w:r w:rsidR="00405D94" w:rsidRPr="000E3341">
        <w:rPr>
          <w:rFonts w:cs="Calibri"/>
          <w:sz w:val="22"/>
          <w:szCs w:val="22"/>
        </w:rPr>
        <w:sym w:font="Wingdings" w:char="F071"/>
      </w:r>
      <w:r w:rsidR="00C431D3" w:rsidRPr="000E3341">
        <w:rPr>
          <w:sz w:val="22"/>
          <w:szCs w:val="22"/>
        </w:rPr>
        <w:t xml:space="preserve"> Erwachsene</w:t>
      </w:r>
    </w:p>
    <w:p w14:paraId="48C7A70A" w14:textId="2B1FD2B0" w:rsidR="00C62667" w:rsidRPr="000E3341" w:rsidRDefault="002F45AA" w:rsidP="00405D94">
      <w:pPr>
        <w:rPr>
          <w:sz w:val="22"/>
          <w:szCs w:val="22"/>
        </w:rPr>
      </w:pPr>
      <w:r w:rsidRPr="002F45AA">
        <w:rPr>
          <w:b/>
          <w:sz w:val="22"/>
          <w:szCs w:val="22"/>
        </w:rPr>
        <w:t>Nur bei Ritten:</w:t>
      </w:r>
      <w:r>
        <w:rPr>
          <w:bCs/>
          <w:sz w:val="22"/>
          <w:szCs w:val="22"/>
        </w:rPr>
        <w:t xml:space="preserve"> </w:t>
      </w:r>
      <w:r w:rsidR="00C431D3" w:rsidRPr="00C6671C">
        <w:rPr>
          <w:bCs/>
          <w:sz w:val="22"/>
          <w:szCs w:val="22"/>
        </w:rPr>
        <w:t>Reittempo überwiegend</w:t>
      </w:r>
      <w:r w:rsidR="00835CFA" w:rsidRPr="000E3341">
        <w:rPr>
          <w:sz w:val="22"/>
          <w:szCs w:val="22"/>
        </w:rPr>
        <w:t xml:space="preserve"> </w:t>
      </w:r>
      <w:r w:rsidR="00292C8C">
        <w:rPr>
          <w:sz w:val="22"/>
          <w:szCs w:val="22"/>
        </w:rPr>
        <w:t xml:space="preserve">   </w:t>
      </w:r>
      <w:r w:rsidR="00835CFA" w:rsidRPr="000E3341">
        <w:rPr>
          <w:sz w:val="22"/>
          <w:szCs w:val="22"/>
        </w:rPr>
        <w:t xml:space="preserve"> </w:t>
      </w:r>
      <w:r w:rsidR="00405D94" w:rsidRPr="000E3341">
        <w:rPr>
          <w:rFonts w:cs="Calibri"/>
          <w:sz w:val="22"/>
          <w:szCs w:val="22"/>
        </w:rPr>
        <w:sym w:font="Wingdings" w:char="F071"/>
      </w:r>
      <w:r w:rsidR="00405D94" w:rsidRPr="000E3341">
        <w:rPr>
          <w:rFonts w:cs="Calibri"/>
          <w:sz w:val="22"/>
          <w:szCs w:val="22"/>
        </w:rPr>
        <w:t xml:space="preserve"> </w:t>
      </w:r>
      <w:r w:rsidR="00835CFA" w:rsidRPr="000E3341">
        <w:rPr>
          <w:sz w:val="22"/>
          <w:szCs w:val="22"/>
        </w:rPr>
        <w:t xml:space="preserve">Schritt </w:t>
      </w:r>
      <w:r w:rsidR="00A83417">
        <w:rPr>
          <w:sz w:val="22"/>
          <w:szCs w:val="22"/>
        </w:rPr>
        <w:tab/>
      </w:r>
      <w:r w:rsidR="00405D94" w:rsidRPr="000E3341">
        <w:rPr>
          <w:rFonts w:cs="Calibri"/>
          <w:sz w:val="22"/>
          <w:szCs w:val="22"/>
        </w:rPr>
        <w:sym w:font="Wingdings" w:char="F071"/>
      </w:r>
      <w:r w:rsidR="00405D94" w:rsidRPr="000E3341">
        <w:rPr>
          <w:rFonts w:cs="Calibri"/>
          <w:sz w:val="22"/>
          <w:szCs w:val="22"/>
        </w:rPr>
        <w:t xml:space="preserve"> </w:t>
      </w:r>
      <w:r w:rsidR="00C431D3" w:rsidRPr="000E3341">
        <w:rPr>
          <w:sz w:val="22"/>
          <w:szCs w:val="22"/>
        </w:rPr>
        <w:t>Trab/Tölt</w:t>
      </w:r>
      <w:r w:rsidR="006D4EE3" w:rsidRPr="000E3341">
        <w:rPr>
          <w:sz w:val="22"/>
          <w:szCs w:val="22"/>
        </w:rPr>
        <w:t xml:space="preserve">   </w:t>
      </w:r>
      <w:r w:rsidR="00B7334D" w:rsidRPr="000E3341">
        <w:rPr>
          <w:sz w:val="22"/>
          <w:szCs w:val="22"/>
        </w:rPr>
        <w:t xml:space="preserve"> </w:t>
      </w:r>
      <w:r w:rsidR="006D4EE3" w:rsidRPr="000E3341">
        <w:rPr>
          <w:sz w:val="22"/>
          <w:szCs w:val="22"/>
        </w:rPr>
        <w:t xml:space="preserve"> </w:t>
      </w:r>
      <w:r w:rsidR="00405D94" w:rsidRPr="000E3341">
        <w:rPr>
          <w:rFonts w:cs="Calibri"/>
          <w:sz w:val="22"/>
          <w:szCs w:val="22"/>
        </w:rPr>
        <w:sym w:font="Wingdings" w:char="F071"/>
      </w:r>
      <w:r w:rsidR="00405D94" w:rsidRPr="000E3341">
        <w:rPr>
          <w:rFonts w:cs="Calibri"/>
          <w:sz w:val="22"/>
          <w:szCs w:val="22"/>
        </w:rPr>
        <w:t xml:space="preserve"> </w:t>
      </w:r>
      <w:r w:rsidR="00835CFA" w:rsidRPr="000E3341">
        <w:rPr>
          <w:sz w:val="22"/>
          <w:szCs w:val="22"/>
        </w:rPr>
        <w:t>flotter Trab</w:t>
      </w:r>
      <w:r w:rsidR="006D4EE3" w:rsidRPr="000E3341">
        <w:rPr>
          <w:sz w:val="22"/>
          <w:szCs w:val="22"/>
        </w:rPr>
        <w:t xml:space="preserve">  </w:t>
      </w:r>
      <w:r w:rsidR="00B7334D" w:rsidRPr="000E3341">
        <w:rPr>
          <w:sz w:val="22"/>
          <w:szCs w:val="22"/>
        </w:rPr>
        <w:t xml:space="preserve"> </w:t>
      </w:r>
      <w:r w:rsidR="006D4EE3" w:rsidRPr="000E3341">
        <w:rPr>
          <w:sz w:val="22"/>
          <w:szCs w:val="22"/>
        </w:rPr>
        <w:t xml:space="preserve">  </w:t>
      </w:r>
      <w:r w:rsidR="00405D94" w:rsidRPr="000E3341">
        <w:rPr>
          <w:rFonts w:cs="Calibri"/>
          <w:sz w:val="22"/>
          <w:szCs w:val="22"/>
        </w:rPr>
        <w:sym w:font="Wingdings" w:char="F071"/>
      </w:r>
      <w:r w:rsidR="00405D94" w:rsidRPr="000E3341">
        <w:rPr>
          <w:rFonts w:cs="Calibri"/>
          <w:sz w:val="22"/>
          <w:szCs w:val="22"/>
        </w:rPr>
        <w:t xml:space="preserve"> </w:t>
      </w:r>
      <w:r w:rsidR="00C431D3" w:rsidRPr="000E3341">
        <w:rPr>
          <w:sz w:val="22"/>
          <w:szCs w:val="22"/>
        </w:rPr>
        <w:t>Galopp</w:t>
      </w:r>
    </w:p>
    <w:p w14:paraId="2E60024D" w14:textId="77777777" w:rsidR="00C62667" w:rsidRPr="000E3341" w:rsidRDefault="00C62667" w:rsidP="00405D94">
      <w:pPr>
        <w:rPr>
          <w:sz w:val="22"/>
          <w:szCs w:val="22"/>
        </w:rPr>
      </w:pPr>
    </w:p>
    <w:p w14:paraId="34450B61" w14:textId="77777777" w:rsidR="006551B5" w:rsidRPr="000E3341" w:rsidRDefault="006551B5" w:rsidP="00405D94">
      <w:pPr>
        <w:rPr>
          <w:b/>
          <w:sz w:val="22"/>
          <w:szCs w:val="22"/>
        </w:rPr>
      </w:pPr>
      <w:r w:rsidRPr="000E3341">
        <w:rPr>
          <w:b/>
          <w:sz w:val="22"/>
          <w:szCs w:val="22"/>
        </w:rPr>
        <w:t>Meldeschluss bzw. Teilnehmerbegrenzung:</w:t>
      </w:r>
    </w:p>
    <w:p w14:paraId="57D2660C" w14:textId="77777777" w:rsidR="006551B5" w:rsidRPr="000E3341" w:rsidRDefault="006551B5" w:rsidP="00405D94">
      <w:pPr>
        <w:rPr>
          <w:sz w:val="22"/>
          <w:szCs w:val="22"/>
        </w:rPr>
      </w:pPr>
    </w:p>
    <w:p w14:paraId="3DA1C415" w14:textId="128C0A80" w:rsidR="00C62667" w:rsidRPr="000E3341" w:rsidRDefault="00FC40AD" w:rsidP="00405D94">
      <w:pPr>
        <w:rPr>
          <w:sz w:val="22"/>
          <w:szCs w:val="22"/>
        </w:rPr>
      </w:pPr>
      <w:r w:rsidRPr="00010C62">
        <w:rPr>
          <w:sz w:val="22"/>
          <w:szCs w:val="22"/>
        </w:rPr>
        <w:t>am</w:t>
      </w:r>
      <w:r w:rsidR="00C16FB0" w:rsidRPr="00010C62">
        <w:rPr>
          <w:sz w:val="22"/>
          <w:szCs w:val="22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proofErr w:type="gramStart"/>
      <w:r w:rsidR="00C16FB0" w:rsidRPr="000E3341">
        <w:rPr>
          <w:sz w:val="22"/>
          <w:szCs w:val="22"/>
          <w:u w:val="single"/>
        </w:rPr>
        <w:tab/>
      </w:r>
      <w:r w:rsidR="00010C62" w:rsidRPr="00010C62">
        <w:rPr>
          <w:sz w:val="22"/>
          <w:szCs w:val="22"/>
        </w:rPr>
        <w:t xml:space="preserve">  </w:t>
      </w:r>
      <w:r w:rsidR="00C84C5C" w:rsidRPr="000E3341">
        <w:rPr>
          <w:sz w:val="22"/>
          <w:szCs w:val="22"/>
        </w:rPr>
        <w:t>202</w:t>
      </w:r>
      <w:r w:rsidR="00670E61">
        <w:rPr>
          <w:sz w:val="22"/>
          <w:szCs w:val="22"/>
        </w:rPr>
        <w:t>6</w:t>
      </w:r>
      <w:proofErr w:type="gramEnd"/>
      <w:r w:rsidR="006551B5" w:rsidRPr="000E3341">
        <w:rPr>
          <w:sz w:val="22"/>
          <w:szCs w:val="22"/>
        </w:rPr>
        <w:t>, oder bei Erreichen von</w:t>
      </w:r>
      <w:r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6551B5" w:rsidRPr="000E33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(Anzahl) </w:t>
      </w:r>
      <w:r w:rsidR="006551B5" w:rsidRPr="000E3341">
        <w:rPr>
          <w:sz w:val="22"/>
          <w:szCs w:val="22"/>
        </w:rPr>
        <w:t>Teilnehmern</w:t>
      </w:r>
    </w:p>
    <w:p w14:paraId="01EC3EC9" w14:textId="77777777" w:rsidR="00C62667" w:rsidRPr="000E3341" w:rsidRDefault="00C62667" w:rsidP="00405D94">
      <w:pPr>
        <w:rPr>
          <w:sz w:val="22"/>
          <w:szCs w:val="22"/>
        </w:rPr>
      </w:pPr>
    </w:p>
    <w:p w14:paraId="5F3160BC" w14:textId="77777777" w:rsidR="00C62667" w:rsidRPr="000E3341" w:rsidRDefault="006551B5" w:rsidP="00405D94">
      <w:pPr>
        <w:rPr>
          <w:sz w:val="22"/>
          <w:szCs w:val="22"/>
        </w:rPr>
      </w:pPr>
      <w:r w:rsidRPr="000E3341">
        <w:rPr>
          <w:b/>
          <w:sz w:val="22"/>
          <w:szCs w:val="22"/>
        </w:rPr>
        <w:t>Veranstalter:</w:t>
      </w:r>
      <w:r w:rsidRPr="000E3341">
        <w:rPr>
          <w:b/>
          <w:sz w:val="22"/>
          <w:szCs w:val="22"/>
        </w:rPr>
        <w:tab/>
      </w:r>
      <w:r w:rsidRPr="000E3341">
        <w:rPr>
          <w:b/>
          <w:sz w:val="22"/>
          <w:szCs w:val="22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070805" w:rsidRPr="000E3341">
        <w:rPr>
          <w:sz w:val="22"/>
          <w:szCs w:val="22"/>
          <w:u w:val="single"/>
        </w:rPr>
        <w:tab/>
      </w:r>
      <w:r w:rsidR="00070805" w:rsidRPr="000E3341">
        <w:rPr>
          <w:sz w:val="22"/>
          <w:szCs w:val="22"/>
          <w:u w:val="single"/>
        </w:rPr>
        <w:tab/>
      </w:r>
    </w:p>
    <w:p w14:paraId="04590397" w14:textId="77777777" w:rsidR="006551B5" w:rsidRPr="000E3341" w:rsidRDefault="006551B5" w:rsidP="00405D94">
      <w:pPr>
        <w:rPr>
          <w:sz w:val="22"/>
          <w:szCs w:val="22"/>
        </w:rPr>
      </w:pPr>
    </w:p>
    <w:p w14:paraId="65EB6290" w14:textId="77777777" w:rsidR="006551B5" w:rsidRPr="000E3341" w:rsidRDefault="006D4EE3" w:rsidP="00405D94">
      <w:pPr>
        <w:rPr>
          <w:b/>
          <w:sz w:val="22"/>
          <w:szCs w:val="22"/>
          <w:u w:val="single"/>
        </w:rPr>
      </w:pPr>
      <w:r w:rsidRPr="000E3341">
        <w:rPr>
          <w:b/>
          <w:sz w:val="22"/>
          <w:szCs w:val="22"/>
        </w:rPr>
        <w:t>Adresse:</w:t>
      </w:r>
      <w:r w:rsidRPr="000E3341">
        <w:rPr>
          <w:b/>
          <w:sz w:val="22"/>
          <w:szCs w:val="22"/>
        </w:rPr>
        <w:tab/>
      </w:r>
      <w:r w:rsidR="006551B5" w:rsidRPr="000E3341">
        <w:rPr>
          <w:b/>
          <w:sz w:val="22"/>
          <w:szCs w:val="22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  <w:r w:rsidR="00C16FB0" w:rsidRPr="000E3341">
        <w:rPr>
          <w:sz w:val="22"/>
          <w:szCs w:val="22"/>
          <w:u w:val="single"/>
        </w:rPr>
        <w:tab/>
      </w:r>
    </w:p>
    <w:p w14:paraId="12311CAF" w14:textId="77777777" w:rsidR="00C62667" w:rsidRPr="000E3341" w:rsidRDefault="00C62667" w:rsidP="00405D94">
      <w:pPr>
        <w:rPr>
          <w:sz w:val="22"/>
          <w:szCs w:val="22"/>
        </w:rPr>
      </w:pPr>
    </w:p>
    <w:p w14:paraId="01262E69" w14:textId="77777777" w:rsidR="00C62667" w:rsidRPr="000E3341" w:rsidRDefault="006551B5" w:rsidP="00405D94">
      <w:pPr>
        <w:rPr>
          <w:b/>
          <w:sz w:val="22"/>
          <w:szCs w:val="22"/>
        </w:rPr>
      </w:pPr>
      <w:r w:rsidRPr="000E3341">
        <w:rPr>
          <w:b/>
          <w:sz w:val="22"/>
          <w:szCs w:val="22"/>
        </w:rPr>
        <w:t xml:space="preserve">Telefon </w:t>
      </w:r>
      <w:r w:rsidR="006D4EE3" w:rsidRPr="000E3341">
        <w:rPr>
          <w:b/>
          <w:sz w:val="22"/>
          <w:szCs w:val="22"/>
          <w:u w:val="single"/>
        </w:rPr>
        <w:t>und</w:t>
      </w:r>
      <w:r w:rsidRPr="000E3341">
        <w:rPr>
          <w:b/>
          <w:sz w:val="22"/>
          <w:szCs w:val="22"/>
        </w:rPr>
        <w:t xml:space="preserve"> </w:t>
      </w:r>
      <w:r w:rsidR="006D4EE3" w:rsidRPr="000E3341">
        <w:rPr>
          <w:b/>
          <w:sz w:val="22"/>
          <w:szCs w:val="22"/>
        </w:rPr>
        <w:t>E-</w:t>
      </w:r>
      <w:r w:rsidRPr="000E3341">
        <w:rPr>
          <w:b/>
          <w:sz w:val="22"/>
          <w:szCs w:val="22"/>
        </w:rPr>
        <w:t>Mail:</w:t>
      </w:r>
      <w:r w:rsidRPr="000E3341">
        <w:rPr>
          <w:b/>
          <w:sz w:val="22"/>
          <w:szCs w:val="22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</w:p>
    <w:p w14:paraId="30CF148A" w14:textId="77777777" w:rsidR="00C62667" w:rsidRPr="000E3341" w:rsidRDefault="00C62667" w:rsidP="00405D94">
      <w:pPr>
        <w:rPr>
          <w:sz w:val="22"/>
          <w:szCs w:val="22"/>
        </w:rPr>
      </w:pPr>
    </w:p>
    <w:p w14:paraId="1353B3ED" w14:textId="211DD580" w:rsidR="00C62667" w:rsidRPr="000E3341" w:rsidRDefault="002F45AA" w:rsidP="00405D94">
      <w:pPr>
        <w:rPr>
          <w:b/>
          <w:sz w:val="22"/>
          <w:szCs w:val="22"/>
        </w:rPr>
      </w:pPr>
      <w:r>
        <w:rPr>
          <w:b/>
          <w:sz w:val="22"/>
          <w:szCs w:val="22"/>
        </w:rPr>
        <w:t>Ggf. s</w:t>
      </w:r>
      <w:r w:rsidR="006551B5" w:rsidRPr="000E3341">
        <w:rPr>
          <w:b/>
          <w:sz w:val="22"/>
          <w:szCs w:val="22"/>
        </w:rPr>
        <w:t>onstige Hinweise:</w:t>
      </w:r>
      <w:r w:rsidR="006551B5" w:rsidRPr="000E3341">
        <w:rPr>
          <w:b/>
          <w:sz w:val="22"/>
          <w:szCs w:val="22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  <w:r w:rsidR="00C16FB0" w:rsidRPr="000E3341">
        <w:rPr>
          <w:b/>
          <w:sz w:val="22"/>
          <w:szCs w:val="22"/>
          <w:u w:val="single"/>
        </w:rPr>
        <w:tab/>
      </w:r>
    </w:p>
    <w:p w14:paraId="0D2A3626" w14:textId="77777777" w:rsidR="006551B5" w:rsidRDefault="006551B5" w:rsidP="00405D94">
      <w:pPr>
        <w:rPr>
          <w:sz w:val="22"/>
          <w:szCs w:val="22"/>
        </w:rPr>
      </w:pPr>
    </w:p>
    <w:p w14:paraId="6445B9F3" w14:textId="6BF74EDF" w:rsidR="000E3341" w:rsidRDefault="00C6671C" w:rsidP="00405D94">
      <w:pPr>
        <w:rPr>
          <w:sz w:val="22"/>
          <w:szCs w:val="22"/>
        </w:rPr>
      </w:pPr>
      <w:r>
        <w:rPr>
          <w:sz w:val="22"/>
          <w:szCs w:val="22"/>
        </w:rPr>
        <w:t xml:space="preserve">Ich bin mir der </w:t>
      </w:r>
      <w:r w:rsidR="000E3341" w:rsidRPr="00C6671C">
        <w:rPr>
          <w:b/>
          <w:bCs/>
          <w:sz w:val="22"/>
          <w:szCs w:val="22"/>
        </w:rPr>
        <w:t>Veröffentlichung</w:t>
      </w:r>
      <w:r w:rsidRPr="00C6671C">
        <w:rPr>
          <w:b/>
          <w:bCs/>
          <w:sz w:val="22"/>
          <w:szCs w:val="22"/>
        </w:rPr>
        <w:t xml:space="preserve"> meiner Kontaktdaten</w:t>
      </w:r>
      <w:r>
        <w:rPr>
          <w:sz w:val="22"/>
          <w:szCs w:val="22"/>
        </w:rPr>
        <w:t xml:space="preserve"> auf der Webseite des Reit- und Fahrverein Saarwellingen e.V. (www.rufvs.de)</w:t>
      </w:r>
      <w:r w:rsidR="000E3341" w:rsidRPr="000E3341">
        <w:rPr>
          <w:sz w:val="22"/>
          <w:szCs w:val="22"/>
        </w:rPr>
        <w:t xml:space="preserve"> einverstanden</w:t>
      </w:r>
      <w:r>
        <w:rPr>
          <w:sz w:val="22"/>
          <w:szCs w:val="22"/>
        </w:rPr>
        <w:t xml:space="preserve">: </w:t>
      </w:r>
      <w:r w:rsidRPr="00C6671C">
        <w:rPr>
          <w:rFonts w:cs="Calibri"/>
          <w:sz w:val="22"/>
          <w:szCs w:val="22"/>
        </w:rPr>
        <w:sym w:font="Wingdings" w:char="F071"/>
      </w:r>
      <w:r w:rsidRPr="00C6671C">
        <w:rPr>
          <w:rFonts w:cs="Calibri"/>
          <w:sz w:val="22"/>
          <w:szCs w:val="22"/>
        </w:rPr>
        <w:t xml:space="preserve"> </w:t>
      </w:r>
      <w:r w:rsidRPr="00C6671C">
        <w:rPr>
          <w:rFonts w:cs="Calibri"/>
          <w:b/>
          <w:bCs/>
          <w:sz w:val="22"/>
          <w:szCs w:val="22"/>
        </w:rPr>
        <w:t xml:space="preserve">ja – oder </w:t>
      </w:r>
      <w:r w:rsidRPr="00C6671C">
        <w:rPr>
          <w:rFonts w:cs="Calibri"/>
          <w:sz w:val="22"/>
          <w:szCs w:val="22"/>
        </w:rPr>
        <w:sym w:font="Wingdings" w:char="F071"/>
      </w:r>
      <w:r w:rsidRPr="00C6671C">
        <w:rPr>
          <w:rFonts w:cs="Calibri"/>
          <w:sz w:val="22"/>
          <w:szCs w:val="22"/>
        </w:rPr>
        <w:t xml:space="preserve"> </w:t>
      </w:r>
      <w:r w:rsidRPr="00C6671C">
        <w:rPr>
          <w:rFonts w:cs="Calibri"/>
          <w:b/>
          <w:bCs/>
          <w:sz w:val="22"/>
          <w:szCs w:val="22"/>
        </w:rPr>
        <w:t>nein</w:t>
      </w:r>
    </w:p>
    <w:p w14:paraId="3794732D" w14:textId="77777777" w:rsidR="000E3341" w:rsidRPr="000E3341" w:rsidRDefault="000E3341" w:rsidP="00405D94">
      <w:pPr>
        <w:rPr>
          <w:sz w:val="22"/>
          <w:szCs w:val="22"/>
        </w:rPr>
      </w:pPr>
    </w:p>
    <w:p w14:paraId="5D030DA9" w14:textId="01AE7274" w:rsidR="00835CFA" w:rsidRPr="000E3341" w:rsidRDefault="00405D94" w:rsidP="00405D94">
      <w:pPr>
        <w:rPr>
          <w:bCs/>
          <w:sz w:val="22"/>
          <w:szCs w:val="22"/>
        </w:rPr>
      </w:pPr>
      <w:r w:rsidRPr="000E3341">
        <w:rPr>
          <w:bCs/>
          <w:sz w:val="22"/>
          <w:szCs w:val="22"/>
        </w:rPr>
        <w:t xml:space="preserve">Die </w:t>
      </w:r>
      <w:r w:rsidR="000E3341" w:rsidRPr="000E3341">
        <w:rPr>
          <w:bCs/>
          <w:sz w:val="22"/>
          <w:szCs w:val="22"/>
        </w:rPr>
        <w:t>Teilnehmerliste</w:t>
      </w:r>
      <w:r w:rsidR="006551B5" w:rsidRPr="000E3341">
        <w:rPr>
          <w:bCs/>
          <w:sz w:val="22"/>
          <w:szCs w:val="22"/>
        </w:rPr>
        <w:t xml:space="preserve"> </w:t>
      </w:r>
      <w:r w:rsidRPr="000E3341">
        <w:rPr>
          <w:bCs/>
          <w:sz w:val="22"/>
          <w:szCs w:val="22"/>
        </w:rPr>
        <w:t xml:space="preserve">sende ich </w:t>
      </w:r>
      <w:r w:rsidR="006551B5" w:rsidRPr="000E3341">
        <w:rPr>
          <w:bCs/>
          <w:sz w:val="22"/>
          <w:szCs w:val="22"/>
        </w:rPr>
        <w:t xml:space="preserve">spätestens </w:t>
      </w:r>
      <w:r w:rsidR="00FC40AD">
        <w:rPr>
          <w:bCs/>
          <w:sz w:val="22"/>
          <w:szCs w:val="22"/>
        </w:rPr>
        <w:t>1</w:t>
      </w:r>
      <w:r w:rsidR="006551B5" w:rsidRPr="000E3341">
        <w:rPr>
          <w:bCs/>
          <w:sz w:val="22"/>
          <w:szCs w:val="22"/>
        </w:rPr>
        <w:t xml:space="preserve"> Woche vor der Veranstaltung </w:t>
      </w:r>
      <w:r w:rsidR="000E3341" w:rsidRPr="000E3341">
        <w:rPr>
          <w:bCs/>
          <w:sz w:val="22"/>
          <w:szCs w:val="22"/>
        </w:rPr>
        <w:t>unaufgefordert der Sportwartin (siehe oben)</w:t>
      </w:r>
      <w:r w:rsidRPr="000E3341">
        <w:rPr>
          <w:bCs/>
          <w:sz w:val="22"/>
          <w:szCs w:val="22"/>
        </w:rPr>
        <w:t xml:space="preserve"> </w:t>
      </w:r>
      <w:r w:rsidR="00070805" w:rsidRPr="000E3341">
        <w:rPr>
          <w:bCs/>
          <w:sz w:val="22"/>
          <w:szCs w:val="22"/>
        </w:rPr>
        <w:t>zu</w:t>
      </w:r>
      <w:r w:rsidR="00C6671C">
        <w:rPr>
          <w:bCs/>
          <w:sz w:val="22"/>
          <w:szCs w:val="22"/>
        </w:rPr>
        <w:t>. Zudem führe ich die entstandenen Gebühren unmittelbar nach der Veranstaltung an den RuFVS ab (Kontodaten siehe Veranstaltungsrichtlinien).</w:t>
      </w:r>
    </w:p>
    <w:p w14:paraId="5FE8C8B0" w14:textId="77777777" w:rsidR="000E3341" w:rsidRDefault="000E3341" w:rsidP="00405D94">
      <w:pPr>
        <w:rPr>
          <w:bCs/>
          <w:sz w:val="22"/>
          <w:szCs w:val="22"/>
        </w:rPr>
      </w:pPr>
    </w:p>
    <w:p w14:paraId="26A84B1E" w14:textId="02C02BE5" w:rsidR="000E3341" w:rsidRPr="000E3341" w:rsidRDefault="000E3341" w:rsidP="000E3341">
      <w:pPr>
        <w:rPr>
          <w:sz w:val="22"/>
          <w:szCs w:val="22"/>
        </w:rPr>
      </w:pPr>
      <w:r w:rsidRPr="000E3341">
        <w:rPr>
          <w:sz w:val="22"/>
          <w:szCs w:val="22"/>
        </w:rPr>
        <w:t>Mit meiner Unterschrift erkenne ich die</w:t>
      </w:r>
      <w:r>
        <w:rPr>
          <w:sz w:val="22"/>
          <w:szCs w:val="22"/>
        </w:rPr>
        <w:t xml:space="preserve"> nachstehenden</w:t>
      </w:r>
      <w:r w:rsidRPr="000E3341">
        <w:rPr>
          <w:sz w:val="22"/>
          <w:szCs w:val="22"/>
        </w:rPr>
        <w:t xml:space="preserve"> "RuFVS-Veranstalterrichtlinien 202</w:t>
      </w:r>
      <w:r w:rsidR="00670E61">
        <w:rPr>
          <w:sz w:val="22"/>
          <w:szCs w:val="22"/>
        </w:rPr>
        <w:t>6</w:t>
      </w:r>
      <w:r w:rsidRPr="000E3341">
        <w:rPr>
          <w:sz w:val="22"/>
          <w:szCs w:val="22"/>
        </w:rPr>
        <w:t>“ an</w:t>
      </w:r>
      <w:r>
        <w:rPr>
          <w:sz w:val="22"/>
          <w:szCs w:val="22"/>
        </w:rPr>
        <w:t>.</w:t>
      </w:r>
    </w:p>
    <w:p w14:paraId="1D9CE274" w14:textId="77777777" w:rsidR="000E3341" w:rsidRPr="000E3341" w:rsidRDefault="000E3341" w:rsidP="00405D94">
      <w:pPr>
        <w:rPr>
          <w:bCs/>
          <w:sz w:val="22"/>
          <w:szCs w:val="22"/>
        </w:rPr>
      </w:pPr>
    </w:p>
    <w:p w14:paraId="01E3C1EF" w14:textId="77777777" w:rsidR="000E3341" w:rsidRPr="000E3341" w:rsidRDefault="000E3341" w:rsidP="00405D94">
      <w:pPr>
        <w:rPr>
          <w:bCs/>
          <w:sz w:val="22"/>
          <w:szCs w:val="22"/>
        </w:rPr>
      </w:pPr>
    </w:p>
    <w:p w14:paraId="779301C4" w14:textId="77777777" w:rsidR="000E3341" w:rsidRPr="000E3341" w:rsidRDefault="000E3341" w:rsidP="000E3341">
      <w:pPr>
        <w:rPr>
          <w:sz w:val="22"/>
          <w:szCs w:val="22"/>
          <w:u w:val="single"/>
        </w:rPr>
      </w:pP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  <w:r w:rsidRPr="000E3341">
        <w:rPr>
          <w:sz w:val="22"/>
          <w:szCs w:val="22"/>
          <w:u w:val="single"/>
        </w:rPr>
        <w:tab/>
      </w:r>
    </w:p>
    <w:p w14:paraId="4EDC6171" w14:textId="31D28617" w:rsidR="000E3341" w:rsidRPr="000E3341" w:rsidRDefault="000E3341" w:rsidP="000E3341">
      <w:pPr>
        <w:spacing w:line="360" w:lineRule="auto"/>
        <w:rPr>
          <w:sz w:val="22"/>
          <w:szCs w:val="22"/>
        </w:rPr>
      </w:pPr>
      <w:r w:rsidRPr="000E3341">
        <w:rPr>
          <w:sz w:val="22"/>
          <w:szCs w:val="22"/>
        </w:rPr>
        <w:t>Unterschrift des Veranstalters</w:t>
      </w:r>
    </w:p>
    <w:p w14:paraId="592FE4BC" w14:textId="12B31177" w:rsidR="006551B5" w:rsidRPr="006D4EE3" w:rsidRDefault="00835CFA" w:rsidP="00405D94">
      <w:pPr>
        <w:rPr>
          <w:b/>
          <w:sz w:val="28"/>
          <w:szCs w:val="28"/>
        </w:rPr>
      </w:pPr>
      <w:r>
        <w:br w:type="page"/>
      </w:r>
      <w:r w:rsidR="005B5831">
        <w:rPr>
          <w:b/>
          <w:sz w:val="28"/>
          <w:szCs w:val="28"/>
        </w:rPr>
        <w:lastRenderedPageBreak/>
        <w:t>RuFVS-Veranstalterr</w:t>
      </w:r>
      <w:r w:rsidR="006551B5" w:rsidRPr="006D4EE3">
        <w:rPr>
          <w:b/>
          <w:sz w:val="28"/>
          <w:szCs w:val="28"/>
        </w:rPr>
        <w:t>ichtlinie</w:t>
      </w:r>
      <w:r w:rsidR="005B5831">
        <w:rPr>
          <w:b/>
          <w:sz w:val="28"/>
          <w:szCs w:val="28"/>
        </w:rPr>
        <w:t>n</w:t>
      </w:r>
      <w:r w:rsidR="00B76430">
        <w:rPr>
          <w:b/>
          <w:sz w:val="28"/>
          <w:szCs w:val="28"/>
        </w:rPr>
        <w:t xml:space="preserve"> 202</w:t>
      </w:r>
      <w:r w:rsidR="00670E61">
        <w:rPr>
          <w:b/>
          <w:sz w:val="28"/>
          <w:szCs w:val="28"/>
        </w:rPr>
        <w:t>6</w:t>
      </w:r>
    </w:p>
    <w:p w14:paraId="1D66E00F" w14:textId="77777777" w:rsidR="006551B5" w:rsidRPr="00435F32" w:rsidRDefault="006551B5" w:rsidP="00405D94">
      <w:pPr>
        <w:rPr>
          <w:sz w:val="22"/>
          <w:szCs w:val="22"/>
        </w:rPr>
      </w:pPr>
      <w:r w:rsidRPr="00435F32">
        <w:rPr>
          <w:sz w:val="22"/>
          <w:szCs w:val="22"/>
        </w:rPr>
        <w:t>Für alle Verans</w:t>
      </w:r>
      <w:r w:rsidR="00B47A5A" w:rsidRPr="00435F32">
        <w:rPr>
          <w:sz w:val="22"/>
          <w:szCs w:val="22"/>
        </w:rPr>
        <w:t>talter von Ver</w:t>
      </w:r>
      <w:r w:rsidRPr="00435F32">
        <w:rPr>
          <w:sz w:val="22"/>
          <w:szCs w:val="22"/>
        </w:rPr>
        <w:t>a</w:t>
      </w:r>
      <w:r w:rsidR="00B47A5A" w:rsidRPr="00435F32">
        <w:rPr>
          <w:sz w:val="22"/>
          <w:szCs w:val="22"/>
        </w:rPr>
        <w:t>n</w:t>
      </w:r>
      <w:r w:rsidRPr="00435F32">
        <w:rPr>
          <w:sz w:val="22"/>
          <w:szCs w:val="22"/>
        </w:rPr>
        <w:t xml:space="preserve">staltungen, welche </w:t>
      </w:r>
      <w:r w:rsidR="00B47A5A" w:rsidRPr="00435F32">
        <w:rPr>
          <w:sz w:val="22"/>
          <w:szCs w:val="22"/>
        </w:rPr>
        <w:t>auf der Anlage "Reitgelände auf der Höh" in Saarwellingen des</w:t>
      </w:r>
      <w:r w:rsidRPr="00435F32">
        <w:rPr>
          <w:sz w:val="22"/>
          <w:szCs w:val="22"/>
        </w:rPr>
        <w:t xml:space="preserve"> </w:t>
      </w:r>
      <w:r w:rsidR="00B47A5A" w:rsidRPr="00435F32">
        <w:rPr>
          <w:sz w:val="22"/>
          <w:szCs w:val="22"/>
        </w:rPr>
        <w:t>Reit- und Fahrverein</w:t>
      </w:r>
      <w:r w:rsidRPr="00435F32">
        <w:rPr>
          <w:sz w:val="22"/>
          <w:szCs w:val="22"/>
        </w:rPr>
        <w:t xml:space="preserve"> Saarwellingen e.V.</w:t>
      </w:r>
      <w:r w:rsidR="00B47A5A" w:rsidRPr="00435F32">
        <w:rPr>
          <w:sz w:val="22"/>
          <w:szCs w:val="22"/>
        </w:rPr>
        <w:t xml:space="preserve"> (</w:t>
      </w:r>
      <w:r w:rsidR="00C16FB0" w:rsidRPr="00435F32">
        <w:rPr>
          <w:sz w:val="22"/>
          <w:szCs w:val="22"/>
        </w:rPr>
        <w:t xml:space="preserve">kurz: </w:t>
      </w:r>
      <w:r w:rsidR="00B47A5A" w:rsidRPr="00435F32">
        <w:rPr>
          <w:sz w:val="22"/>
          <w:szCs w:val="22"/>
        </w:rPr>
        <w:t>RuFVS)</w:t>
      </w:r>
      <w:r w:rsidRPr="00435F32">
        <w:rPr>
          <w:sz w:val="22"/>
          <w:szCs w:val="22"/>
        </w:rPr>
        <w:t xml:space="preserve"> stattfinden.</w:t>
      </w:r>
    </w:p>
    <w:p w14:paraId="0EAE582C" w14:textId="77777777" w:rsidR="006551B5" w:rsidRPr="00435F32" w:rsidRDefault="006551B5" w:rsidP="00405D94">
      <w:pPr>
        <w:rPr>
          <w:sz w:val="22"/>
          <w:szCs w:val="22"/>
        </w:rPr>
      </w:pPr>
    </w:p>
    <w:p w14:paraId="517956B7" w14:textId="77777777" w:rsidR="00B47A5A" w:rsidRPr="00435F32" w:rsidRDefault="00F5222F" w:rsidP="00405D94">
      <w:pPr>
        <w:rPr>
          <w:b/>
          <w:sz w:val="22"/>
          <w:szCs w:val="22"/>
          <w:u w:val="single"/>
        </w:rPr>
      </w:pPr>
      <w:r w:rsidRPr="00435F32">
        <w:rPr>
          <w:b/>
          <w:sz w:val="22"/>
          <w:szCs w:val="22"/>
          <w:u w:val="single"/>
        </w:rPr>
        <w:t xml:space="preserve">Allgemeine </w:t>
      </w:r>
      <w:r w:rsidR="00B47A5A" w:rsidRPr="00435F32">
        <w:rPr>
          <w:b/>
          <w:sz w:val="22"/>
          <w:szCs w:val="22"/>
          <w:u w:val="single"/>
        </w:rPr>
        <w:t>Richtlinien:</w:t>
      </w:r>
    </w:p>
    <w:p w14:paraId="3700964E" w14:textId="4AEF45EE" w:rsidR="00405D94" w:rsidRPr="00435F32" w:rsidRDefault="00C16FB0" w:rsidP="00405D94">
      <w:pPr>
        <w:numPr>
          <w:ilvl w:val="0"/>
          <w:numId w:val="11"/>
        </w:numPr>
        <w:rPr>
          <w:sz w:val="22"/>
          <w:szCs w:val="22"/>
        </w:rPr>
      </w:pPr>
      <w:r w:rsidRPr="00435F32">
        <w:rPr>
          <w:sz w:val="22"/>
          <w:szCs w:val="22"/>
        </w:rPr>
        <w:t>Die Muste</w:t>
      </w:r>
      <w:r w:rsidR="00B76430" w:rsidRPr="00435F32">
        <w:rPr>
          <w:sz w:val="22"/>
          <w:szCs w:val="22"/>
        </w:rPr>
        <w:t>rausschreibung 202</w:t>
      </w:r>
      <w:r w:rsidR="00670E61">
        <w:rPr>
          <w:sz w:val="22"/>
          <w:szCs w:val="22"/>
        </w:rPr>
        <w:t>6</w:t>
      </w:r>
      <w:r w:rsidR="00B47A5A" w:rsidRPr="00435F32">
        <w:rPr>
          <w:sz w:val="22"/>
          <w:szCs w:val="22"/>
        </w:rPr>
        <w:t xml:space="preserve"> des RuFVS </w:t>
      </w:r>
      <w:r w:rsidR="00670E61">
        <w:rPr>
          <w:sz w:val="22"/>
          <w:szCs w:val="22"/>
        </w:rPr>
        <w:t>kann</w:t>
      </w:r>
      <w:r w:rsidR="00B47A5A" w:rsidRPr="00435F32">
        <w:rPr>
          <w:sz w:val="22"/>
          <w:szCs w:val="22"/>
        </w:rPr>
        <w:t xml:space="preserve"> als Grundlage verwendet werden</w:t>
      </w:r>
      <w:r w:rsidRPr="00435F32">
        <w:rPr>
          <w:sz w:val="22"/>
          <w:szCs w:val="22"/>
        </w:rPr>
        <w:t>.</w:t>
      </w:r>
      <w:r w:rsidR="00070805" w:rsidRPr="00435F32">
        <w:rPr>
          <w:sz w:val="22"/>
          <w:szCs w:val="22"/>
        </w:rPr>
        <w:br/>
      </w:r>
      <w:r w:rsidR="00B47A5A" w:rsidRPr="00435F32">
        <w:rPr>
          <w:sz w:val="22"/>
          <w:szCs w:val="22"/>
        </w:rPr>
        <w:t xml:space="preserve">Diese </w:t>
      </w:r>
      <w:r w:rsidR="00070805" w:rsidRPr="00435F32">
        <w:rPr>
          <w:sz w:val="22"/>
          <w:szCs w:val="22"/>
        </w:rPr>
        <w:t>kann</w:t>
      </w:r>
      <w:r w:rsidR="00B47A5A" w:rsidRPr="00435F32">
        <w:rPr>
          <w:sz w:val="22"/>
          <w:szCs w:val="22"/>
        </w:rPr>
        <w:t xml:space="preserve"> </w:t>
      </w:r>
      <w:r w:rsidR="00A370A4" w:rsidRPr="00435F32">
        <w:rPr>
          <w:sz w:val="22"/>
          <w:szCs w:val="22"/>
        </w:rPr>
        <w:t>unter</w:t>
      </w:r>
      <w:r w:rsidR="00B47A5A" w:rsidRPr="00435F32">
        <w:rPr>
          <w:sz w:val="22"/>
          <w:szCs w:val="22"/>
        </w:rPr>
        <w:t xml:space="preserve"> </w:t>
      </w:r>
      <w:r w:rsidR="00C84C5C" w:rsidRPr="00435F32">
        <w:rPr>
          <w:b/>
          <w:sz w:val="22"/>
          <w:szCs w:val="22"/>
        </w:rPr>
        <w:t>http://www.rufvs.de</w:t>
      </w:r>
      <w:r w:rsidR="00C84C5C" w:rsidRPr="00435F32">
        <w:rPr>
          <w:sz w:val="22"/>
          <w:szCs w:val="22"/>
        </w:rPr>
        <w:t xml:space="preserve"> </w:t>
      </w:r>
      <w:r w:rsidR="00070805" w:rsidRPr="00435F32">
        <w:rPr>
          <w:sz w:val="22"/>
          <w:szCs w:val="22"/>
        </w:rPr>
        <w:t>herunterge</w:t>
      </w:r>
      <w:r w:rsidR="00A370A4" w:rsidRPr="00435F32">
        <w:rPr>
          <w:sz w:val="22"/>
          <w:szCs w:val="22"/>
        </w:rPr>
        <w:t>laden</w:t>
      </w:r>
      <w:r w:rsidR="00070805" w:rsidRPr="00435F32">
        <w:rPr>
          <w:sz w:val="22"/>
          <w:szCs w:val="22"/>
        </w:rPr>
        <w:t xml:space="preserve"> werden</w:t>
      </w:r>
      <w:r w:rsidR="00A370A4" w:rsidRPr="00435F32">
        <w:rPr>
          <w:sz w:val="22"/>
          <w:szCs w:val="22"/>
        </w:rPr>
        <w:t>.</w:t>
      </w:r>
    </w:p>
    <w:p w14:paraId="2C92F06D" w14:textId="113BDCF6" w:rsidR="00405D94" w:rsidRPr="00435F32" w:rsidRDefault="00B47A5A" w:rsidP="00405D94">
      <w:pPr>
        <w:numPr>
          <w:ilvl w:val="0"/>
          <w:numId w:val="11"/>
        </w:numPr>
        <w:rPr>
          <w:sz w:val="22"/>
          <w:szCs w:val="22"/>
        </w:rPr>
      </w:pPr>
      <w:r w:rsidRPr="00435F32">
        <w:rPr>
          <w:sz w:val="22"/>
          <w:szCs w:val="22"/>
        </w:rPr>
        <w:t xml:space="preserve">Eine </w:t>
      </w:r>
      <w:r w:rsidRPr="00435F32">
        <w:rPr>
          <w:b/>
          <w:bCs/>
          <w:sz w:val="22"/>
          <w:szCs w:val="22"/>
        </w:rPr>
        <w:t xml:space="preserve">Ausschreibung </w:t>
      </w:r>
      <w:r w:rsidR="00FC40AD" w:rsidRPr="00670E61">
        <w:rPr>
          <w:sz w:val="22"/>
          <w:szCs w:val="22"/>
        </w:rPr>
        <w:t>kann</w:t>
      </w:r>
      <w:r w:rsidRPr="00670E61">
        <w:rPr>
          <w:sz w:val="22"/>
          <w:szCs w:val="22"/>
        </w:rPr>
        <w:t xml:space="preserve"> vor der Veranstaltung</w:t>
      </w:r>
      <w:r w:rsidRPr="00435F32">
        <w:rPr>
          <w:sz w:val="22"/>
          <w:szCs w:val="22"/>
        </w:rPr>
        <w:t xml:space="preserve"> </w:t>
      </w:r>
      <w:r w:rsidR="00C16FB0" w:rsidRPr="00435F32">
        <w:rPr>
          <w:sz w:val="22"/>
          <w:szCs w:val="22"/>
        </w:rPr>
        <w:t xml:space="preserve">dem Vorstand </w:t>
      </w:r>
      <w:r w:rsidR="00FC40AD">
        <w:rPr>
          <w:sz w:val="22"/>
          <w:szCs w:val="22"/>
        </w:rPr>
        <w:t>zugesendet werden</w:t>
      </w:r>
      <w:r w:rsidRPr="00435F32">
        <w:rPr>
          <w:sz w:val="22"/>
          <w:szCs w:val="22"/>
        </w:rPr>
        <w:t xml:space="preserve">. </w:t>
      </w:r>
      <w:r w:rsidR="00FC40AD">
        <w:rPr>
          <w:sz w:val="22"/>
          <w:szCs w:val="22"/>
        </w:rPr>
        <w:br/>
      </w:r>
      <w:r w:rsidRPr="00435F32">
        <w:rPr>
          <w:sz w:val="22"/>
          <w:szCs w:val="22"/>
        </w:rPr>
        <w:t>Diese wird dann auf der Webseite des RuFVS veröffentlicht.</w:t>
      </w:r>
    </w:p>
    <w:p w14:paraId="1C1E4105" w14:textId="6C5C6779" w:rsidR="00B47A5A" w:rsidRPr="00435F32" w:rsidRDefault="00B47A5A" w:rsidP="00405D94">
      <w:pPr>
        <w:numPr>
          <w:ilvl w:val="0"/>
          <w:numId w:val="11"/>
        </w:numPr>
        <w:rPr>
          <w:sz w:val="22"/>
          <w:szCs w:val="22"/>
        </w:rPr>
      </w:pPr>
      <w:r w:rsidRPr="00435F32">
        <w:rPr>
          <w:sz w:val="22"/>
          <w:szCs w:val="22"/>
        </w:rPr>
        <w:t xml:space="preserve">Falls eine Veranstaltung nicht stattfindet, ist dies dem Vorstand </w:t>
      </w:r>
      <w:r w:rsidR="00435F32" w:rsidRPr="00435F32">
        <w:rPr>
          <w:sz w:val="22"/>
          <w:szCs w:val="22"/>
        </w:rPr>
        <w:t>frühestmöglich</w:t>
      </w:r>
      <w:r w:rsidR="00C16FB0" w:rsidRPr="00435F32">
        <w:rPr>
          <w:sz w:val="22"/>
          <w:szCs w:val="22"/>
        </w:rPr>
        <w:t xml:space="preserve"> mitzuteilen.</w:t>
      </w:r>
    </w:p>
    <w:p w14:paraId="4FB111DD" w14:textId="77D23DCA" w:rsidR="006551B5" w:rsidRPr="00435F32" w:rsidRDefault="00435F32" w:rsidP="00405D94">
      <w:pPr>
        <w:pStyle w:val="KeinLeerraum"/>
        <w:numPr>
          <w:ilvl w:val="0"/>
          <w:numId w:val="11"/>
        </w:numPr>
      </w:pPr>
      <w:r w:rsidRPr="00435F32">
        <w:t xml:space="preserve">Die </w:t>
      </w:r>
      <w:r w:rsidRPr="00435F32">
        <w:rPr>
          <w:b/>
        </w:rPr>
        <w:t>Teilnehmerliste</w:t>
      </w:r>
      <w:r w:rsidRPr="00435F32">
        <w:t xml:space="preserve"> </w:t>
      </w:r>
      <w:r w:rsidRPr="00435F32">
        <w:rPr>
          <w:b/>
        </w:rPr>
        <w:t>muss eine Woche vor Kursbeginn</w:t>
      </w:r>
      <w:r w:rsidRPr="00435F32">
        <w:t xml:space="preserve"> dem Vorstand vorliegen. Diese muss mindestens enthalten: Teilnehmernahmen, ob eine persönliche Mitgliedschaft im RuFVS besteht</w:t>
      </w:r>
      <w:r w:rsidR="00394EC0">
        <w:t xml:space="preserve"> (oder nicht)</w:t>
      </w:r>
      <w:r w:rsidRPr="00435F32">
        <w:t>, Pferdename</w:t>
      </w:r>
      <w:r w:rsidR="00394EC0">
        <w:t>(</w:t>
      </w:r>
      <w:r w:rsidRPr="00435F32">
        <w:t>n</w:t>
      </w:r>
      <w:r w:rsidR="00394EC0">
        <w:t>)</w:t>
      </w:r>
      <w:r w:rsidRPr="00435F32">
        <w:t xml:space="preserve"> </w:t>
      </w:r>
      <w:r w:rsidR="00394EC0">
        <w:t>und wie viele</w:t>
      </w:r>
      <w:r w:rsidRPr="00435F32">
        <w:t xml:space="preserve"> feste Paddocks </w:t>
      </w:r>
      <w:r w:rsidR="00394EC0">
        <w:t xml:space="preserve">ggf. </w:t>
      </w:r>
      <w:r w:rsidRPr="00435F32">
        <w:t>gebucht wurden.</w:t>
      </w:r>
      <w:r w:rsidRPr="00435F32">
        <w:br/>
      </w:r>
    </w:p>
    <w:p w14:paraId="57073C33" w14:textId="77777777" w:rsidR="00C21676" w:rsidRPr="00435F32" w:rsidRDefault="00C21676" w:rsidP="00835CFA">
      <w:pPr>
        <w:pStyle w:val="KeinLeerraum"/>
        <w:rPr>
          <w:b/>
          <w:bCs/>
          <w:u w:val="single"/>
        </w:rPr>
      </w:pPr>
      <w:r w:rsidRPr="00435F32">
        <w:rPr>
          <w:b/>
          <w:bCs/>
          <w:u w:val="single"/>
        </w:rPr>
        <w:t>Nutzungs</w:t>
      </w:r>
      <w:r w:rsidR="007B78C9" w:rsidRPr="00435F32">
        <w:rPr>
          <w:b/>
          <w:bCs/>
          <w:u w:val="single"/>
        </w:rPr>
        <w:t>bedingungen</w:t>
      </w:r>
      <w:r w:rsidR="00835CFA" w:rsidRPr="00435F32">
        <w:rPr>
          <w:b/>
          <w:bCs/>
          <w:u w:val="single"/>
        </w:rPr>
        <w:t>:</w:t>
      </w:r>
    </w:p>
    <w:p w14:paraId="4B9D6677" w14:textId="30826EA1" w:rsidR="007B78C9" w:rsidRPr="00435F32" w:rsidRDefault="00435F32" w:rsidP="00A370A4">
      <w:pPr>
        <w:pStyle w:val="KeinLeerraum"/>
        <w:numPr>
          <w:ilvl w:val="0"/>
          <w:numId w:val="9"/>
        </w:numPr>
      </w:pPr>
      <w:r w:rsidRPr="00435F32">
        <w:rPr>
          <w:rFonts w:cs="Arial"/>
        </w:rPr>
        <w:t xml:space="preserve">Entsprechend </w:t>
      </w:r>
      <w:r>
        <w:rPr>
          <w:rFonts w:cs="Arial"/>
        </w:rPr>
        <w:t xml:space="preserve">der </w:t>
      </w:r>
      <w:r w:rsidRPr="00435F32">
        <w:rPr>
          <w:rFonts w:cs="Arial"/>
        </w:rPr>
        <w:t>Anlagennutzung</w:t>
      </w:r>
      <w:r w:rsidR="00C21676" w:rsidRPr="00435F32">
        <w:rPr>
          <w:rFonts w:cs="Arial"/>
        </w:rPr>
        <w:t xml:space="preserve"> </w:t>
      </w:r>
      <w:r w:rsidR="007B78C9" w:rsidRPr="00435F32">
        <w:rPr>
          <w:rFonts w:cs="Arial"/>
        </w:rPr>
        <w:t>sind</w:t>
      </w:r>
      <w:r w:rsidR="00C21676" w:rsidRPr="00435F32">
        <w:rPr>
          <w:rFonts w:cs="Arial"/>
        </w:rPr>
        <w:t xml:space="preserve"> </w:t>
      </w:r>
      <w:r w:rsidR="0006566D" w:rsidRPr="00435F32">
        <w:rPr>
          <w:rFonts w:cs="Arial"/>
        </w:rPr>
        <w:t>Reitbahnen</w:t>
      </w:r>
      <w:r w:rsidR="00070805" w:rsidRPr="00435F32">
        <w:rPr>
          <w:rFonts w:cs="Arial"/>
        </w:rPr>
        <w:t xml:space="preserve"> und</w:t>
      </w:r>
      <w:r w:rsidR="007B78C9" w:rsidRPr="00435F32">
        <w:rPr>
          <w:rFonts w:cs="Arial"/>
        </w:rPr>
        <w:t xml:space="preserve"> Plätze von Pferdemist zu säubern.</w:t>
      </w:r>
    </w:p>
    <w:p w14:paraId="7070B952" w14:textId="6C043F51" w:rsidR="00405D94" w:rsidRPr="00435F32" w:rsidRDefault="007B78C9" w:rsidP="00405D94">
      <w:pPr>
        <w:pStyle w:val="KeinLeerraum"/>
        <w:numPr>
          <w:ilvl w:val="0"/>
          <w:numId w:val="9"/>
        </w:numPr>
      </w:pPr>
      <w:r w:rsidRPr="00435F32">
        <w:rPr>
          <w:rFonts w:cs="Arial"/>
        </w:rPr>
        <w:t xml:space="preserve">Bei Verlassen der </w:t>
      </w:r>
      <w:r w:rsidR="0006566D" w:rsidRPr="00435F32">
        <w:rPr>
          <w:rFonts w:cs="Arial"/>
        </w:rPr>
        <w:t>Paddocks</w:t>
      </w:r>
      <w:r w:rsidRPr="00435F32">
        <w:rPr>
          <w:rFonts w:cs="Arial"/>
        </w:rPr>
        <w:t>, sind diese</w:t>
      </w:r>
      <w:r w:rsidR="00C21676" w:rsidRPr="00435F32">
        <w:rPr>
          <w:rFonts w:cs="Arial"/>
        </w:rPr>
        <w:t xml:space="preserve"> </w:t>
      </w:r>
      <w:r w:rsidR="00070805" w:rsidRPr="00435F32">
        <w:rPr>
          <w:rFonts w:cs="Arial"/>
        </w:rPr>
        <w:t xml:space="preserve">ebenfalls </w:t>
      </w:r>
      <w:r w:rsidR="00C21676" w:rsidRPr="00435F32">
        <w:rPr>
          <w:rFonts w:cs="Arial"/>
        </w:rPr>
        <w:t>von Pferdemist</w:t>
      </w:r>
      <w:r w:rsidR="00435F32">
        <w:rPr>
          <w:rFonts w:cs="Arial"/>
        </w:rPr>
        <w:t xml:space="preserve"> und ggf. Futter</w:t>
      </w:r>
      <w:r w:rsidR="00C21676" w:rsidRPr="00435F32">
        <w:rPr>
          <w:rFonts w:cs="Arial"/>
        </w:rPr>
        <w:t xml:space="preserve"> zu säubern</w:t>
      </w:r>
      <w:r w:rsidR="0006566D" w:rsidRPr="00435F32">
        <w:rPr>
          <w:rFonts w:cs="Arial"/>
        </w:rPr>
        <w:t>.</w:t>
      </w:r>
    </w:p>
    <w:p w14:paraId="2F8273AE" w14:textId="0D65261C" w:rsidR="00405D94" w:rsidRPr="00435F32" w:rsidRDefault="00C21676" w:rsidP="00405D94">
      <w:pPr>
        <w:pStyle w:val="KeinLeerraum"/>
        <w:numPr>
          <w:ilvl w:val="0"/>
          <w:numId w:val="9"/>
        </w:numPr>
      </w:pPr>
      <w:r w:rsidRPr="00435F32">
        <w:t xml:space="preserve">Auf der </w:t>
      </w:r>
      <w:r w:rsidR="00070805" w:rsidRPr="00435F32">
        <w:t xml:space="preserve">gesamten </w:t>
      </w:r>
      <w:r w:rsidRPr="00435F32">
        <w:t xml:space="preserve">Anlage </w:t>
      </w:r>
      <w:r w:rsidR="00435F32">
        <w:t>besteht</w:t>
      </w:r>
      <w:r w:rsidRPr="00435F32">
        <w:t xml:space="preserve"> Helmpflicht</w:t>
      </w:r>
      <w:r w:rsidR="00070805" w:rsidRPr="00435F32">
        <w:t xml:space="preserve"> für alle</w:t>
      </w:r>
      <w:r w:rsidR="00435F32">
        <w:t xml:space="preserve"> Reiter (unter und über 18 Jahre)</w:t>
      </w:r>
      <w:r w:rsidRPr="00435F32">
        <w:t>.</w:t>
      </w:r>
    </w:p>
    <w:p w14:paraId="3A9C9B79" w14:textId="2558640E" w:rsidR="00405D94" w:rsidRPr="00435F32" w:rsidRDefault="007B78C9" w:rsidP="00405D94">
      <w:pPr>
        <w:pStyle w:val="KeinLeerraum"/>
        <w:numPr>
          <w:ilvl w:val="0"/>
          <w:numId w:val="9"/>
        </w:numPr>
      </w:pPr>
      <w:r w:rsidRPr="00435F32">
        <w:t xml:space="preserve">Essen und Getränke </w:t>
      </w:r>
      <w:r w:rsidR="00C16FB0" w:rsidRPr="00435F32">
        <w:t>sollten</w:t>
      </w:r>
      <w:r w:rsidRPr="00435F32">
        <w:t xml:space="preserve"> </w:t>
      </w:r>
      <w:r w:rsidR="003B0C11">
        <w:t xml:space="preserve">im </w:t>
      </w:r>
      <w:r w:rsidR="00070805" w:rsidRPr="00435F32">
        <w:t xml:space="preserve">Clubheim </w:t>
      </w:r>
      <w:r w:rsidR="009359C0" w:rsidRPr="00435F32">
        <w:t>(vor)bestellt</w:t>
      </w:r>
      <w:r w:rsidRPr="00435F32">
        <w:t xml:space="preserve"> </w:t>
      </w:r>
      <w:r w:rsidR="00C16FB0" w:rsidRPr="00435F32">
        <w:t>werden</w:t>
      </w:r>
      <w:r w:rsidR="00394EC0">
        <w:t xml:space="preserve">, </w:t>
      </w:r>
      <w:r w:rsidR="003B0C11">
        <w:t xml:space="preserve">Tel. </w:t>
      </w:r>
      <w:r w:rsidR="003B0C11" w:rsidRPr="003B0C11">
        <w:t>0172-5917100</w:t>
      </w:r>
      <w:r w:rsidR="00394EC0">
        <w:t>.</w:t>
      </w:r>
    </w:p>
    <w:p w14:paraId="5846D7F1" w14:textId="77777777" w:rsidR="00CD3A3F" w:rsidRPr="00435F32" w:rsidRDefault="00CD3A3F" w:rsidP="00835CFA">
      <w:pPr>
        <w:pStyle w:val="KeinLeerraum"/>
      </w:pPr>
    </w:p>
    <w:p w14:paraId="30D72559" w14:textId="77777777" w:rsidR="00835CFA" w:rsidRPr="00435F32" w:rsidRDefault="00835CFA" w:rsidP="00405D94">
      <w:pPr>
        <w:rPr>
          <w:b/>
          <w:sz w:val="22"/>
          <w:szCs w:val="22"/>
          <w:u w:val="single"/>
        </w:rPr>
      </w:pPr>
      <w:r w:rsidRPr="00435F32">
        <w:rPr>
          <w:b/>
          <w:sz w:val="22"/>
          <w:szCs w:val="22"/>
          <w:u w:val="single"/>
        </w:rPr>
        <w:t>Gebühren:</w:t>
      </w:r>
    </w:p>
    <w:p w14:paraId="48C09748" w14:textId="2F907D2B" w:rsidR="00A370A4" w:rsidRPr="000E3341" w:rsidRDefault="00A370A4" w:rsidP="00405D94">
      <w:pPr>
        <w:rPr>
          <w:sz w:val="22"/>
          <w:szCs w:val="22"/>
        </w:rPr>
      </w:pPr>
      <w:r w:rsidRPr="000E3341">
        <w:rPr>
          <w:sz w:val="22"/>
          <w:szCs w:val="22"/>
        </w:rPr>
        <w:t xml:space="preserve">Für </w:t>
      </w:r>
      <w:r w:rsidR="00435F32" w:rsidRPr="000E3341">
        <w:rPr>
          <w:sz w:val="22"/>
          <w:szCs w:val="22"/>
        </w:rPr>
        <w:t>alle</w:t>
      </w:r>
      <w:r w:rsidRPr="000E3341">
        <w:rPr>
          <w:sz w:val="22"/>
          <w:szCs w:val="22"/>
        </w:rPr>
        <w:t xml:space="preserve"> Teilnehmer eines Kurses fällt </w:t>
      </w:r>
      <w:r w:rsidR="00070805" w:rsidRPr="000E3341">
        <w:rPr>
          <w:sz w:val="22"/>
          <w:szCs w:val="22"/>
        </w:rPr>
        <w:t>eine</w:t>
      </w:r>
      <w:r w:rsidRPr="000E3341">
        <w:rPr>
          <w:sz w:val="22"/>
          <w:szCs w:val="22"/>
        </w:rPr>
        <w:t xml:space="preserve"> Kurs</w:t>
      </w:r>
      <w:r w:rsidR="00070805" w:rsidRPr="000E3341">
        <w:rPr>
          <w:sz w:val="22"/>
          <w:szCs w:val="22"/>
        </w:rPr>
        <w:t>pauschale</w:t>
      </w:r>
      <w:r w:rsidRPr="000E3341">
        <w:rPr>
          <w:sz w:val="22"/>
          <w:szCs w:val="22"/>
        </w:rPr>
        <w:t xml:space="preserve"> des RuFVS an</w:t>
      </w:r>
      <w:r w:rsidR="00435F32" w:rsidRPr="000E3341">
        <w:rPr>
          <w:sz w:val="22"/>
          <w:szCs w:val="22"/>
        </w:rPr>
        <w:t>.</w:t>
      </w:r>
    </w:p>
    <w:p w14:paraId="117778A9" w14:textId="20B41A23" w:rsidR="00435F32" w:rsidRPr="00435F32" w:rsidRDefault="00435F32" w:rsidP="00405D94">
      <w:pPr>
        <w:rPr>
          <w:sz w:val="22"/>
          <w:szCs w:val="22"/>
        </w:rPr>
      </w:pPr>
      <w:r w:rsidRPr="00435F32">
        <w:rPr>
          <w:sz w:val="22"/>
          <w:szCs w:val="22"/>
        </w:rPr>
        <w:t>Diese Gebühr wird für eure bestmöglichen Trainingsbedingungen investiert. Die jeweiligen Bahnen werden nur für euren Kurs gesperrt (nur ihr dürft dann dort trainieren) und die Plätze/Bahnen werden am Kurstag z.B. gewässert und gefahren.</w:t>
      </w:r>
    </w:p>
    <w:p w14:paraId="1F7877BB" w14:textId="77777777" w:rsidR="00F5222F" w:rsidRPr="00435F32" w:rsidRDefault="005B2341" w:rsidP="00405D94">
      <w:pPr>
        <w:numPr>
          <w:ilvl w:val="0"/>
          <w:numId w:val="12"/>
        </w:numPr>
        <w:rPr>
          <w:sz w:val="22"/>
          <w:szCs w:val="22"/>
        </w:rPr>
      </w:pPr>
      <w:r w:rsidRPr="00435F32">
        <w:rPr>
          <w:sz w:val="22"/>
          <w:szCs w:val="22"/>
        </w:rPr>
        <w:t>Kursgebühr (jeder Teilnehmer eines Kurses)</w:t>
      </w:r>
      <w:r w:rsidR="00F5222F" w:rsidRPr="00435F32">
        <w:rPr>
          <w:sz w:val="22"/>
          <w:szCs w:val="22"/>
        </w:rPr>
        <w:tab/>
      </w:r>
      <w:r w:rsidR="00F5222F" w:rsidRPr="00435F32">
        <w:rPr>
          <w:sz w:val="22"/>
          <w:szCs w:val="22"/>
        </w:rPr>
        <w:tab/>
        <w:t>je Kurstag</w:t>
      </w:r>
      <w:r w:rsidR="00F5222F" w:rsidRPr="00435F32">
        <w:rPr>
          <w:sz w:val="22"/>
          <w:szCs w:val="22"/>
        </w:rPr>
        <w:tab/>
      </w:r>
      <w:proofErr w:type="gramStart"/>
      <w:r w:rsidR="00F5222F" w:rsidRPr="00435F32">
        <w:rPr>
          <w:sz w:val="22"/>
          <w:szCs w:val="22"/>
        </w:rPr>
        <w:tab/>
        <w:t xml:space="preserve">  5</w:t>
      </w:r>
      <w:proofErr w:type="gramEnd"/>
      <w:r w:rsidR="00F5222F" w:rsidRPr="00435F32">
        <w:rPr>
          <w:sz w:val="22"/>
          <w:szCs w:val="22"/>
        </w:rPr>
        <w:t>,00 €</w:t>
      </w:r>
    </w:p>
    <w:p w14:paraId="77018AE9" w14:textId="77777777" w:rsidR="00A370A4" w:rsidRPr="00435F32" w:rsidRDefault="00A370A4" w:rsidP="00405D94">
      <w:pPr>
        <w:rPr>
          <w:sz w:val="22"/>
          <w:szCs w:val="22"/>
        </w:rPr>
      </w:pPr>
    </w:p>
    <w:p w14:paraId="113AFB2B" w14:textId="5A0ABC19" w:rsidR="00A370A4" w:rsidRPr="00435F32" w:rsidRDefault="00A370A4" w:rsidP="00405D94">
      <w:pPr>
        <w:rPr>
          <w:b/>
          <w:sz w:val="22"/>
          <w:szCs w:val="22"/>
        </w:rPr>
      </w:pPr>
      <w:r w:rsidRPr="00435F32">
        <w:rPr>
          <w:b/>
          <w:sz w:val="22"/>
          <w:szCs w:val="22"/>
        </w:rPr>
        <w:t xml:space="preserve">Für </w:t>
      </w:r>
      <w:r w:rsidR="00435F32" w:rsidRPr="00435F32">
        <w:rPr>
          <w:b/>
          <w:sz w:val="22"/>
          <w:szCs w:val="22"/>
        </w:rPr>
        <w:t xml:space="preserve">persönliche </w:t>
      </w:r>
      <w:r w:rsidRPr="00435F32">
        <w:rPr>
          <w:b/>
          <w:sz w:val="22"/>
          <w:szCs w:val="22"/>
        </w:rPr>
        <w:t xml:space="preserve">Mitglieder des </w:t>
      </w:r>
      <w:r w:rsidR="00435F32" w:rsidRPr="00435F32">
        <w:rPr>
          <w:b/>
          <w:sz w:val="22"/>
          <w:szCs w:val="22"/>
        </w:rPr>
        <w:t>Reit- und Fahrverein</w:t>
      </w:r>
      <w:r w:rsidR="00B76430" w:rsidRPr="00435F32">
        <w:rPr>
          <w:b/>
          <w:sz w:val="22"/>
          <w:szCs w:val="22"/>
        </w:rPr>
        <w:t xml:space="preserve"> </w:t>
      </w:r>
      <w:r w:rsidRPr="00435F32">
        <w:rPr>
          <w:b/>
          <w:sz w:val="22"/>
          <w:szCs w:val="22"/>
        </w:rPr>
        <w:t>S</w:t>
      </w:r>
      <w:r w:rsidR="00B76430" w:rsidRPr="00435F32">
        <w:rPr>
          <w:b/>
          <w:sz w:val="22"/>
          <w:szCs w:val="22"/>
        </w:rPr>
        <w:t>aarwellingen e.V.</w:t>
      </w:r>
      <w:r w:rsidRPr="00435F32">
        <w:rPr>
          <w:b/>
          <w:sz w:val="22"/>
          <w:szCs w:val="22"/>
        </w:rPr>
        <w:t xml:space="preserve"> ist die Nutzung der gesamten Anlage </w:t>
      </w:r>
      <w:r w:rsidR="000E3341">
        <w:rPr>
          <w:b/>
          <w:sz w:val="22"/>
          <w:szCs w:val="22"/>
        </w:rPr>
        <w:t xml:space="preserve">grundsätzlich </w:t>
      </w:r>
      <w:r w:rsidRPr="00435F32">
        <w:rPr>
          <w:b/>
          <w:sz w:val="22"/>
          <w:szCs w:val="22"/>
        </w:rPr>
        <w:t>kostenlos.</w:t>
      </w:r>
    </w:p>
    <w:p w14:paraId="1EC2511A" w14:textId="77777777" w:rsidR="00D3551E" w:rsidRPr="00435F32" w:rsidRDefault="00D3551E" w:rsidP="00405D94">
      <w:pPr>
        <w:rPr>
          <w:sz w:val="22"/>
          <w:szCs w:val="22"/>
        </w:rPr>
      </w:pPr>
    </w:p>
    <w:p w14:paraId="34D1FDF4" w14:textId="5C699F21" w:rsidR="00FC40AD" w:rsidRPr="00435F32" w:rsidRDefault="00F5222F" w:rsidP="00405D94">
      <w:pPr>
        <w:rPr>
          <w:sz w:val="22"/>
          <w:szCs w:val="22"/>
        </w:rPr>
      </w:pPr>
      <w:r w:rsidRPr="00435F32">
        <w:rPr>
          <w:sz w:val="22"/>
          <w:szCs w:val="22"/>
        </w:rPr>
        <w:t xml:space="preserve">Reiter/innen, die </w:t>
      </w:r>
      <w:r w:rsidR="000E3341">
        <w:rPr>
          <w:sz w:val="22"/>
          <w:szCs w:val="22"/>
          <w:u w:val="single"/>
        </w:rPr>
        <w:t>keine</w:t>
      </w:r>
      <w:r w:rsidRPr="00435F32">
        <w:rPr>
          <w:sz w:val="22"/>
          <w:szCs w:val="22"/>
          <w:u w:val="single"/>
        </w:rPr>
        <w:t xml:space="preserve"> </w:t>
      </w:r>
      <w:r w:rsidR="00154564" w:rsidRPr="00154564">
        <w:rPr>
          <w:sz w:val="22"/>
          <w:szCs w:val="22"/>
          <w:u w:val="single"/>
        </w:rPr>
        <w:t>persönlichen</w:t>
      </w:r>
      <w:r w:rsidR="00154564">
        <w:rPr>
          <w:sz w:val="22"/>
          <w:szCs w:val="22"/>
          <w:u w:val="single"/>
        </w:rPr>
        <w:t xml:space="preserve"> </w:t>
      </w:r>
      <w:r w:rsidRPr="00435F32">
        <w:rPr>
          <w:sz w:val="22"/>
          <w:szCs w:val="22"/>
          <w:u w:val="single"/>
        </w:rPr>
        <w:t>Mitglied</w:t>
      </w:r>
      <w:r w:rsidR="000E3341">
        <w:rPr>
          <w:sz w:val="22"/>
          <w:szCs w:val="22"/>
          <w:u w:val="single"/>
        </w:rPr>
        <w:t>er</w:t>
      </w:r>
      <w:r w:rsidRPr="00435F32">
        <w:rPr>
          <w:sz w:val="22"/>
          <w:szCs w:val="22"/>
        </w:rPr>
        <w:t xml:space="preserve"> des Reit- und Fahrverein Saarwellingen e.V. sind, können gegen Gebühr die Anlage (Reitgelände "Auf der Höh" in Saarwellingen) nutzen. Dies gilt auch für </w:t>
      </w:r>
      <w:r w:rsidRPr="00435F32">
        <w:rPr>
          <w:sz w:val="22"/>
          <w:szCs w:val="22"/>
          <w:u w:val="single"/>
        </w:rPr>
        <w:t>Fremdreiter</w:t>
      </w:r>
      <w:r w:rsidRPr="00435F32">
        <w:rPr>
          <w:sz w:val="22"/>
          <w:szCs w:val="22"/>
        </w:rPr>
        <w:t>, die an Kursen und/oder Reitstunden auf dem Reitgelände teilnehmen:</w:t>
      </w:r>
    </w:p>
    <w:p w14:paraId="75257DE0" w14:textId="77777777" w:rsidR="00405D94" w:rsidRPr="00435F32" w:rsidRDefault="00C16FB0" w:rsidP="00405D94">
      <w:pPr>
        <w:numPr>
          <w:ilvl w:val="0"/>
          <w:numId w:val="12"/>
        </w:numPr>
        <w:rPr>
          <w:sz w:val="22"/>
          <w:szCs w:val="22"/>
        </w:rPr>
      </w:pPr>
      <w:r w:rsidRPr="00435F32">
        <w:rPr>
          <w:sz w:val="22"/>
          <w:szCs w:val="22"/>
        </w:rPr>
        <w:t>Anlagen</w:t>
      </w:r>
      <w:r w:rsidR="00835CFA" w:rsidRPr="00435F32">
        <w:rPr>
          <w:sz w:val="22"/>
          <w:szCs w:val="22"/>
        </w:rPr>
        <w:t>nutzung für Nichtmitglieder</w:t>
      </w:r>
      <w:r w:rsidR="00835CFA" w:rsidRPr="00435F32">
        <w:rPr>
          <w:sz w:val="22"/>
          <w:szCs w:val="22"/>
        </w:rPr>
        <w:tab/>
      </w:r>
      <w:r w:rsidR="00835CFA" w:rsidRPr="00435F32">
        <w:rPr>
          <w:sz w:val="22"/>
          <w:szCs w:val="22"/>
        </w:rPr>
        <w:tab/>
      </w:r>
      <w:r w:rsidR="00E64A17" w:rsidRPr="00435F32">
        <w:rPr>
          <w:sz w:val="22"/>
          <w:szCs w:val="22"/>
        </w:rPr>
        <w:tab/>
      </w:r>
      <w:r w:rsidR="00835CFA" w:rsidRPr="00435F32">
        <w:rPr>
          <w:sz w:val="22"/>
          <w:szCs w:val="22"/>
        </w:rPr>
        <w:t>1 Tag je Pferd</w:t>
      </w:r>
      <w:r w:rsidR="00835CFA" w:rsidRPr="00435F32">
        <w:rPr>
          <w:sz w:val="22"/>
          <w:szCs w:val="22"/>
        </w:rPr>
        <w:tab/>
      </w:r>
      <w:r w:rsidR="00E64A17" w:rsidRPr="00435F32">
        <w:rPr>
          <w:sz w:val="22"/>
          <w:szCs w:val="22"/>
        </w:rPr>
        <w:tab/>
      </w:r>
      <w:r w:rsidR="00835CFA" w:rsidRPr="00435F32">
        <w:rPr>
          <w:sz w:val="22"/>
          <w:szCs w:val="22"/>
        </w:rPr>
        <w:t>10,00 €</w:t>
      </w:r>
      <w:r w:rsidR="00070805" w:rsidRPr="00435F32">
        <w:rPr>
          <w:sz w:val="22"/>
          <w:szCs w:val="22"/>
        </w:rPr>
        <w:br/>
        <w:t>(Nutzung a</w:t>
      </w:r>
      <w:r w:rsidR="00D70BF9" w:rsidRPr="00435F32">
        <w:rPr>
          <w:sz w:val="22"/>
          <w:szCs w:val="22"/>
        </w:rPr>
        <w:t>lle</w:t>
      </w:r>
      <w:r w:rsidR="00070805" w:rsidRPr="00435F32">
        <w:rPr>
          <w:sz w:val="22"/>
          <w:szCs w:val="22"/>
        </w:rPr>
        <w:t>r</w:t>
      </w:r>
      <w:r w:rsidR="00D70BF9" w:rsidRPr="00435F32">
        <w:rPr>
          <w:sz w:val="22"/>
          <w:szCs w:val="22"/>
        </w:rPr>
        <w:t xml:space="preserve"> Bahnen</w:t>
      </w:r>
      <w:r w:rsidR="00070805" w:rsidRPr="00435F32">
        <w:rPr>
          <w:sz w:val="22"/>
          <w:szCs w:val="22"/>
        </w:rPr>
        <w:t>,</w:t>
      </w:r>
      <w:r w:rsidR="00D70BF9" w:rsidRPr="00435F32">
        <w:rPr>
          <w:sz w:val="22"/>
          <w:szCs w:val="22"/>
        </w:rPr>
        <w:t xml:space="preserve"> inkl. selbst aufgebautem Paddock)</w:t>
      </w:r>
    </w:p>
    <w:p w14:paraId="3A5ADFFA" w14:textId="1F523079" w:rsidR="00B76430" w:rsidRPr="00435F32" w:rsidRDefault="00154564" w:rsidP="00B76430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zzgl. f</w:t>
      </w:r>
      <w:r w:rsidR="00835CFA" w:rsidRPr="00435F32">
        <w:rPr>
          <w:sz w:val="22"/>
          <w:szCs w:val="22"/>
        </w:rPr>
        <w:t>ester Paddock (</w:t>
      </w:r>
      <w:r>
        <w:rPr>
          <w:sz w:val="22"/>
          <w:szCs w:val="22"/>
        </w:rPr>
        <w:t>„</w:t>
      </w:r>
      <w:r w:rsidR="00835CFA" w:rsidRPr="00435F32">
        <w:rPr>
          <w:sz w:val="22"/>
          <w:szCs w:val="22"/>
        </w:rPr>
        <w:t>Gitterbox</w:t>
      </w:r>
      <w:r>
        <w:rPr>
          <w:sz w:val="22"/>
          <w:szCs w:val="22"/>
        </w:rPr>
        <w:t>“</w:t>
      </w:r>
      <w:r w:rsidR="00835CFA" w:rsidRPr="00435F32">
        <w:rPr>
          <w:sz w:val="22"/>
          <w:szCs w:val="22"/>
        </w:rPr>
        <w:t>)</w:t>
      </w:r>
      <w:r w:rsidR="00E64A17" w:rsidRPr="00435F32">
        <w:rPr>
          <w:sz w:val="22"/>
          <w:szCs w:val="22"/>
        </w:rPr>
        <w:t xml:space="preserve"> für Nichtmitglieder</w:t>
      </w:r>
      <w:r w:rsidR="00D76315" w:rsidRPr="00435F32">
        <w:rPr>
          <w:sz w:val="22"/>
          <w:szCs w:val="22"/>
        </w:rPr>
        <w:tab/>
      </w:r>
      <w:r w:rsidR="00835CFA" w:rsidRPr="00435F32">
        <w:rPr>
          <w:sz w:val="22"/>
          <w:szCs w:val="22"/>
        </w:rPr>
        <w:t>1 Tag je Pferd</w:t>
      </w:r>
      <w:r w:rsidR="00E64A17" w:rsidRPr="00435F32">
        <w:rPr>
          <w:sz w:val="22"/>
          <w:szCs w:val="22"/>
        </w:rPr>
        <w:tab/>
      </w:r>
      <w:proofErr w:type="gramStart"/>
      <w:r w:rsidR="00E64A17" w:rsidRPr="00435F32">
        <w:rPr>
          <w:sz w:val="22"/>
          <w:szCs w:val="22"/>
        </w:rPr>
        <w:tab/>
      </w:r>
      <w:r w:rsidR="00835CFA" w:rsidRPr="00435F32">
        <w:rPr>
          <w:sz w:val="22"/>
          <w:szCs w:val="22"/>
        </w:rPr>
        <w:t xml:space="preserve">  5</w:t>
      </w:r>
      <w:proofErr w:type="gramEnd"/>
      <w:r w:rsidR="00835CFA" w:rsidRPr="00435F32">
        <w:rPr>
          <w:sz w:val="22"/>
          <w:szCs w:val="22"/>
        </w:rPr>
        <w:t>,00 €</w:t>
      </w:r>
    </w:p>
    <w:p w14:paraId="4B4F5F59" w14:textId="77777777" w:rsidR="00B76430" w:rsidRPr="00435F32" w:rsidRDefault="00B76430" w:rsidP="00405D94">
      <w:pPr>
        <w:rPr>
          <w:sz w:val="22"/>
          <w:szCs w:val="22"/>
          <w:u w:val="single"/>
        </w:rPr>
      </w:pPr>
    </w:p>
    <w:p w14:paraId="3F09B7E4" w14:textId="21619CE8" w:rsidR="00675C82" w:rsidRPr="00435F32" w:rsidRDefault="00675C82" w:rsidP="00405D94">
      <w:pPr>
        <w:rPr>
          <w:sz w:val="22"/>
          <w:szCs w:val="22"/>
        </w:rPr>
      </w:pPr>
      <w:r w:rsidRPr="00435F32">
        <w:rPr>
          <w:sz w:val="22"/>
          <w:szCs w:val="22"/>
          <w:u w:val="single"/>
        </w:rPr>
        <w:t>Info:</w:t>
      </w:r>
      <w:r w:rsidRPr="00435F32">
        <w:rPr>
          <w:sz w:val="22"/>
          <w:szCs w:val="22"/>
        </w:rPr>
        <w:t xml:space="preserve"> Von Nicht-Mitgliedern geleistete Helferstunden können als Anlagennutzung anerkannt werden. Dies bedarf der Rücksprache mit dem Vorstand </w:t>
      </w:r>
      <w:r w:rsidRPr="00435F32">
        <w:rPr>
          <w:sz w:val="22"/>
          <w:szCs w:val="22"/>
          <w:u w:val="single"/>
        </w:rPr>
        <w:t>vor</w:t>
      </w:r>
      <w:r w:rsidRPr="00435F32">
        <w:rPr>
          <w:sz w:val="22"/>
          <w:szCs w:val="22"/>
        </w:rPr>
        <w:t xml:space="preserve"> dem Kurs/der Veranstaltung.</w:t>
      </w:r>
    </w:p>
    <w:p w14:paraId="72E08882" w14:textId="77777777" w:rsidR="00675C82" w:rsidRPr="00435F32" w:rsidRDefault="00675C82" w:rsidP="00405D94">
      <w:pPr>
        <w:rPr>
          <w:sz w:val="22"/>
          <w:szCs w:val="22"/>
        </w:rPr>
      </w:pPr>
    </w:p>
    <w:p w14:paraId="7D45C7F3" w14:textId="2D178347" w:rsidR="00435F32" w:rsidRPr="00435F32" w:rsidRDefault="00835CFA" w:rsidP="00405D94">
      <w:pPr>
        <w:rPr>
          <w:b/>
          <w:sz w:val="22"/>
          <w:szCs w:val="22"/>
        </w:rPr>
      </w:pPr>
      <w:r w:rsidRPr="00435F32">
        <w:rPr>
          <w:b/>
          <w:sz w:val="22"/>
          <w:szCs w:val="22"/>
        </w:rPr>
        <w:t xml:space="preserve">Der/Die Kursorganisator/in verpflichtet sich, die angefallenen Gebühren dem Reit- und Fahrverein Saarwellingen e.V. </w:t>
      </w:r>
      <w:r w:rsidR="00405D94" w:rsidRPr="00435F32">
        <w:rPr>
          <w:b/>
          <w:sz w:val="22"/>
          <w:szCs w:val="22"/>
        </w:rPr>
        <w:t xml:space="preserve">unaufgefordert </w:t>
      </w:r>
      <w:r w:rsidR="00070805" w:rsidRPr="00435F32">
        <w:rPr>
          <w:b/>
          <w:sz w:val="22"/>
          <w:szCs w:val="22"/>
        </w:rPr>
        <w:t xml:space="preserve">sofort nach dem Kurs </w:t>
      </w:r>
      <w:r w:rsidRPr="00435F32">
        <w:rPr>
          <w:b/>
          <w:sz w:val="22"/>
          <w:szCs w:val="22"/>
        </w:rPr>
        <w:t>auszuzahlen</w:t>
      </w:r>
      <w:r w:rsidR="00396DFC">
        <w:rPr>
          <w:b/>
          <w:sz w:val="22"/>
          <w:szCs w:val="22"/>
        </w:rPr>
        <w:t>/zu überweisen.</w:t>
      </w:r>
    </w:p>
    <w:p w14:paraId="4C42EBD2" w14:textId="77777777" w:rsidR="000E3341" w:rsidRDefault="000E3341" w:rsidP="00405D94">
      <w:pPr>
        <w:rPr>
          <w:b/>
          <w:sz w:val="22"/>
          <w:szCs w:val="22"/>
          <w:u w:val="single"/>
        </w:rPr>
      </w:pPr>
    </w:p>
    <w:p w14:paraId="2AE1C589" w14:textId="52E23CCA" w:rsidR="00F5222F" w:rsidRPr="00435F32" w:rsidRDefault="00835CFA" w:rsidP="00405D94">
      <w:pPr>
        <w:rPr>
          <w:b/>
          <w:sz w:val="22"/>
          <w:szCs w:val="22"/>
        </w:rPr>
      </w:pPr>
      <w:r w:rsidRPr="00435F32">
        <w:rPr>
          <w:b/>
          <w:sz w:val="22"/>
          <w:szCs w:val="22"/>
          <w:u w:val="single"/>
        </w:rPr>
        <w:t>Kontodaten</w:t>
      </w:r>
      <w:r w:rsidRPr="00435F32">
        <w:rPr>
          <w:b/>
          <w:sz w:val="22"/>
          <w:szCs w:val="22"/>
        </w:rPr>
        <w:t>:</w:t>
      </w:r>
    </w:p>
    <w:p w14:paraId="3263D83C" w14:textId="7A140977" w:rsidR="00F5222F" w:rsidRPr="00435F32" w:rsidRDefault="00F5222F" w:rsidP="00405D94">
      <w:pPr>
        <w:rPr>
          <w:sz w:val="22"/>
          <w:szCs w:val="22"/>
        </w:rPr>
      </w:pPr>
      <w:r w:rsidRPr="00435F32">
        <w:rPr>
          <w:sz w:val="22"/>
          <w:szCs w:val="22"/>
        </w:rPr>
        <w:t xml:space="preserve">Inhaber: </w:t>
      </w:r>
      <w:r w:rsidR="00CE17A1" w:rsidRPr="00435F32">
        <w:rPr>
          <w:sz w:val="22"/>
          <w:szCs w:val="22"/>
        </w:rPr>
        <w:t>Reit- und Fahrverein Saarwellingen</w:t>
      </w:r>
      <w:r w:rsidR="00CE17A1" w:rsidRPr="00435F32">
        <w:rPr>
          <w:sz w:val="22"/>
          <w:szCs w:val="22"/>
        </w:rPr>
        <w:tab/>
      </w:r>
      <w:r w:rsidR="00396DFC">
        <w:rPr>
          <w:sz w:val="22"/>
          <w:szCs w:val="22"/>
        </w:rPr>
        <w:tab/>
      </w:r>
      <w:r w:rsidRPr="00435F32">
        <w:rPr>
          <w:sz w:val="22"/>
          <w:szCs w:val="22"/>
        </w:rPr>
        <w:t xml:space="preserve">Institut: </w:t>
      </w:r>
      <w:r w:rsidR="00CE17A1" w:rsidRPr="00435F32">
        <w:rPr>
          <w:sz w:val="22"/>
          <w:szCs w:val="22"/>
        </w:rPr>
        <w:t>Kreissparkasse Saarlouis</w:t>
      </w:r>
    </w:p>
    <w:p w14:paraId="3B6B49DE" w14:textId="6DBC0FCA" w:rsidR="00D76315" w:rsidRPr="00435F32" w:rsidRDefault="00CE17A1" w:rsidP="00405D94">
      <w:pPr>
        <w:rPr>
          <w:sz w:val="22"/>
          <w:szCs w:val="22"/>
        </w:rPr>
      </w:pPr>
      <w:r w:rsidRPr="00435F32">
        <w:rPr>
          <w:sz w:val="22"/>
          <w:szCs w:val="22"/>
        </w:rPr>
        <w:t>IBAN: DE71 5935 0110 0002 3115 20</w:t>
      </w:r>
      <w:r w:rsidRPr="00435F32">
        <w:rPr>
          <w:sz w:val="22"/>
          <w:szCs w:val="22"/>
        </w:rPr>
        <w:tab/>
      </w:r>
      <w:r w:rsidR="00F5222F" w:rsidRPr="00435F32">
        <w:rPr>
          <w:sz w:val="22"/>
          <w:szCs w:val="22"/>
        </w:rPr>
        <w:tab/>
      </w:r>
      <w:r w:rsidR="00396DFC">
        <w:rPr>
          <w:sz w:val="22"/>
          <w:szCs w:val="22"/>
        </w:rPr>
        <w:tab/>
      </w:r>
      <w:r w:rsidRPr="00435F32">
        <w:rPr>
          <w:sz w:val="22"/>
          <w:szCs w:val="22"/>
        </w:rPr>
        <w:t>BIC: KRSADE 55 XXX</w:t>
      </w:r>
    </w:p>
    <w:sectPr w:rsidR="00D76315" w:rsidRPr="00435F32" w:rsidSect="009359C0">
      <w:headerReference w:type="default" r:id="rId8"/>
      <w:footerReference w:type="default" r:id="rId9"/>
      <w:pgSz w:w="11907" w:h="16840"/>
      <w:pgMar w:top="1417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EDA6B" w14:textId="77777777" w:rsidR="00D01311" w:rsidRDefault="00D01311" w:rsidP="00405D94">
      <w:r>
        <w:separator/>
      </w:r>
    </w:p>
  </w:endnote>
  <w:endnote w:type="continuationSeparator" w:id="0">
    <w:p w14:paraId="3CCAA147" w14:textId="77777777" w:rsidR="00D01311" w:rsidRDefault="00D01311" w:rsidP="00405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BC6B" w14:textId="753BF2E0" w:rsidR="00010C62" w:rsidRPr="002610D0" w:rsidRDefault="00010C62" w:rsidP="002610D0">
    <w:pPr>
      <w:pStyle w:val="Fuzeile"/>
      <w:jc w:val="center"/>
      <w:rPr>
        <w:sz w:val="20"/>
        <w:szCs w:val="20"/>
      </w:rPr>
    </w:pPr>
    <w:r w:rsidRPr="00010C62">
      <w:rPr>
        <w:sz w:val="20"/>
        <w:szCs w:val="20"/>
      </w:rPr>
      <w:t xml:space="preserve">Seite </w:t>
    </w:r>
    <w:r w:rsidRPr="00010C62">
      <w:rPr>
        <w:sz w:val="20"/>
        <w:szCs w:val="20"/>
      </w:rPr>
      <w:fldChar w:fldCharType="begin"/>
    </w:r>
    <w:r w:rsidRPr="00010C62">
      <w:rPr>
        <w:sz w:val="20"/>
        <w:szCs w:val="20"/>
      </w:rPr>
      <w:instrText>PAGE</w:instrText>
    </w:r>
    <w:r w:rsidRPr="00010C62">
      <w:rPr>
        <w:sz w:val="20"/>
        <w:szCs w:val="20"/>
      </w:rPr>
      <w:fldChar w:fldCharType="separate"/>
    </w:r>
    <w:r w:rsidRPr="00010C62">
      <w:rPr>
        <w:sz w:val="20"/>
        <w:szCs w:val="20"/>
      </w:rPr>
      <w:t>2</w:t>
    </w:r>
    <w:r w:rsidRPr="00010C62">
      <w:rPr>
        <w:sz w:val="20"/>
        <w:szCs w:val="20"/>
      </w:rPr>
      <w:fldChar w:fldCharType="end"/>
    </w:r>
    <w:r w:rsidRPr="00010C62">
      <w:rPr>
        <w:sz w:val="20"/>
        <w:szCs w:val="20"/>
      </w:rPr>
      <w:t xml:space="preserve"> von </w:t>
    </w:r>
    <w:r w:rsidRPr="00010C62">
      <w:rPr>
        <w:sz w:val="20"/>
        <w:szCs w:val="20"/>
      </w:rPr>
      <w:fldChar w:fldCharType="begin"/>
    </w:r>
    <w:r w:rsidRPr="00010C62">
      <w:rPr>
        <w:sz w:val="20"/>
        <w:szCs w:val="20"/>
      </w:rPr>
      <w:instrText>NUMPAGES</w:instrText>
    </w:r>
    <w:r w:rsidRPr="00010C62">
      <w:rPr>
        <w:sz w:val="20"/>
        <w:szCs w:val="20"/>
      </w:rPr>
      <w:fldChar w:fldCharType="separate"/>
    </w:r>
    <w:r w:rsidRPr="00010C62">
      <w:rPr>
        <w:sz w:val="20"/>
        <w:szCs w:val="20"/>
      </w:rPr>
      <w:t>2</w:t>
    </w:r>
    <w:r w:rsidRPr="00010C62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77D11" w14:textId="77777777" w:rsidR="00D01311" w:rsidRDefault="00D01311" w:rsidP="00405D94">
      <w:r>
        <w:separator/>
      </w:r>
    </w:p>
  </w:footnote>
  <w:footnote w:type="continuationSeparator" w:id="0">
    <w:p w14:paraId="22D7B8F8" w14:textId="77777777" w:rsidR="00D01311" w:rsidRDefault="00D01311" w:rsidP="00405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3432" w14:textId="6711F930" w:rsidR="006A0016" w:rsidRPr="005D2262" w:rsidRDefault="00000000" w:rsidP="00405D94">
    <w:pPr>
      <w:rPr>
        <w:b/>
        <w:noProof/>
        <w:sz w:val="22"/>
        <w:szCs w:val="22"/>
      </w:rPr>
    </w:pPr>
    <w:r>
      <w:rPr>
        <w:noProof/>
        <w:sz w:val="22"/>
        <w:szCs w:val="22"/>
      </w:rPr>
      <w:pict w14:anchorId="7EC229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" o:spid="_x0000_s1027" type="#_x0000_t75" alt="Ein Bild, das Schwarz, Dunkelheit enthält.&#10;&#10;KI-generierte Inhalte können fehlerhaft sein." style="position:absolute;margin-left:293.5pt;margin-top:-14.25pt;width:141.75pt;height:141.75pt;z-index:-1;visibility:visible;mso-wrap-style:square;mso-wrap-distance-left:9pt;mso-wrap-distance-top:0;mso-wrap-distance-right:9pt;mso-wrap-distance-bottom:0;mso-position-horizontal-relative:text;mso-position-vertical-relative:page;mso-width-relative:page;mso-height-relative:page">
          <v:imagedata r:id="rId1" o:title="Ein Bild, das Schwarz, Dunkelheit enthält"/>
          <w10:wrap anchory="page"/>
          <w10:anchorlock/>
        </v:shape>
      </w:pict>
    </w:r>
    <w:r w:rsidR="00C62667" w:rsidRPr="005D2262">
      <w:rPr>
        <w:b/>
        <w:noProof/>
        <w:sz w:val="22"/>
        <w:szCs w:val="22"/>
      </w:rPr>
      <w:t xml:space="preserve">Vordruck </w:t>
    </w:r>
    <w:r w:rsidR="006A0016" w:rsidRPr="005D2262">
      <w:rPr>
        <w:b/>
        <w:noProof/>
        <w:sz w:val="22"/>
        <w:szCs w:val="22"/>
      </w:rPr>
      <w:t>202</w:t>
    </w:r>
    <w:r w:rsidR="00670E61">
      <w:rPr>
        <w:b/>
        <w:noProof/>
        <w:sz w:val="22"/>
        <w:szCs w:val="22"/>
      </w:rPr>
      <w:t>6</w:t>
    </w:r>
    <w:r w:rsidR="006A0016" w:rsidRPr="005D2262">
      <w:rPr>
        <w:b/>
        <w:noProof/>
        <w:sz w:val="22"/>
        <w:szCs w:val="22"/>
      </w:rPr>
      <w:t xml:space="preserve"> +++ </w:t>
    </w:r>
    <w:r w:rsidR="00C62667" w:rsidRPr="005D2262">
      <w:rPr>
        <w:b/>
        <w:noProof/>
        <w:sz w:val="22"/>
        <w:szCs w:val="22"/>
      </w:rPr>
      <w:t>zur Anm</w:t>
    </w:r>
    <w:r w:rsidR="005D7093" w:rsidRPr="005D2262">
      <w:rPr>
        <w:b/>
        <w:noProof/>
        <w:sz w:val="22"/>
        <w:szCs w:val="22"/>
      </w:rPr>
      <w:t>e</w:t>
    </w:r>
    <w:r w:rsidR="00C62667" w:rsidRPr="005D2262">
      <w:rPr>
        <w:b/>
        <w:noProof/>
        <w:sz w:val="22"/>
        <w:szCs w:val="22"/>
      </w:rPr>
      <w:t xml:space="preserve">ldung einer Veranstaltung beim </w:t>
    </w:r>
  </w:p>
  <w:p w14:paraId="7DDE5322" w14:textId="77777777" w:rsidR="006A0016" w:rsidRPr="005D2262" w:rsidRDefault="00C62667" w:rsidP="006A0016">
    <w:pPr>
      <w:rPr>
        <w:b/>
        <w:noProof/>
        <w:sz w:val="22"/>
        <w:szCs w:val="22"/>
      </w:rPr>
    </w:pPr>
    <w:r w:rsidRPr="005D2262">
      <w:rPr>
        <w:b/>
        <w:noProof/>
        <w:sz w:val="22"/>
        <w:szCs w:val="22"/>
      </w:rPr>
      <w:t>Vorstand</w:t>
    </w:r>
    <w:r w:rsidR="006A0016" w:rsidRPr="005D2262">
      <w:rPr>
        <w:b/>
        <w:noProof/>
        <w:sz w:val="22"/>
        <w:szCs w:val="22"/>
      </w:rPr>
      <w:t xml:space="preserve"> und Veröffentlichung von Veranstaltungen auf der </w:t>
    </w:r>
  </w:p>
  <w:p w14:paraId="7CD905E7" w14:textId="7C810D0B" w:rsidR="006A0016" w:rsidRPr="005D2262" w:rsidRDefault="006A0016" w:rsidP="006A0016">
    <w:pPr>
      <w:rPr>
        <w:b/>
        <w:noProof/>
        <w:sz w:val="22"/>
        <w:szCs w:val="22"/>
      </w:rPr>
    </w:pPr>
    <w:r w:rsidRPr="005D2262">
      <w:rPr>
        <w:b/>
        <w:noProof/>
        <w:sz w:val="22"/>
        <w:szCs w:val="22"/>
      </w:rPr>
      <w:t>Webseite des Reit- und Fahrverein Saarwellingen e.V.</w:t>
    </w:r>
  </w:p>
  <w:p w14:paraId="270B1E2C" w14:textId="55282E2B" w:rsidR="00C62667" w:rsidRPr="005D2262" w:rsidRDefault="00A370A4" w:rsidP="006A0016">
    <w:pPr>
      <w:rPr>
        <w:sz w:val="22"/>
        <w:szCs w:val="22"/>
      </w:rPr>
    </w:pPr>
    <w:r w:rsidRPr="005D2262">
      <w:rPr>
        <w:sz w:val="22"/>
        <w:szCs w:val="22"/>
      </w:rPr>
      <w:t>www.rufvs.de</w:t>
    </w:r>
  </w:p>
  <w:p w14:paraId="6AA3CE96" w14:textId="77777777" w:rsidR="009359C0" w:rsidRPr="00405D94" w:rsidRDefault="009359C0" w:rsidP="00405D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A94"/>
    <w:multiLevelType w:val="hybridMultilevel"/>
    <w:tmpl w:val="9D900FC4"/>
    <w:lvl w:ilvl="0" w:tplc="1B3631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60133"/>
    <w:multiLevelType w:val="hybridMultilevel"/>
    <w:tmpl w:val="3DD6CB3E"/>
    <w:lvl w:ilvl="0" w:tplc="FDE6F1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A4198"/>
    <w:multiLevelType w:val="hybridMultilevel"/>
    <w:tmpl w:val="8C54EAC0"/>
    <w:lvl w:ilvl="0" w:tplc="682CCE8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0625B"/>
    <w:multiLevelType w:val="hybridMultilevel"/>
    <w:tmpl w:val="5E0A28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46ADC"/>
    <w:multiLevelType w:val="hybridMultilevel"/>
    <w:tmpl w:val="86000F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673A5"/>
    <w:multiLevelType w:val="hybridMultilevel"/>
    <w:tmpl w:val="B33A5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B1F98"/>
    <w:multiLevelType w:val="hybridMultilevel"/>
    <w:tmpl w:val="2B1C29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55984"/>
    <w:multiLevelType w:val="hybridMultilevel"/>
    <w:tmpl w:val="C29A4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F51D1"/>
    <w:multiLevelType w:val="hybridMultilevel"/>
    <w:tmpl w:val="0D7E071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21538C"/>
    <w:multiLevelType w:val="hybridMultilevel"/>
    <w:tmpl w:val="B7D892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32C9D"/>
    <w:multiLevelType w:val="hybridMultilevel"/>
    <w:tmpl w:val="ACD642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D57389"/>
    <w:multiLevelType w:val="hybridMultilevel"/>
    <w:tmpl w:val="3F668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793139">
    <w:abstractNumId w:val="0"/>
  </w:num>
  <w:num w:numId="2" w16cid:durableId="1553148612">
    <w:abstractNumId w:val="1"/>
  </w:num>
  <w:num w:numId="3" w16cid:durableId="1483959980">
    <w:abstractNumId w:val="2"/>
  </w:num>
  <w:num w:numId="4" w16cid:durableId="10304760">
    <w:abstractNumId w:val="10"/>
  </w:num>
  <w:num w:numId="5" w16cid:durableId="745539932">
    <w:abstractNumId w:val="8"/>
  </w:num>
  <w:num w:numId="6" w16cid:durableId="1262569253">
    <w:abstractNumId w:val="11"/>
  </w:num>
  <w:num w:numId="7" w16cid:durableId="283738095">
    <w:abstractNumId w:val="5"/>
  </w:num>
  <w:num w:numId="8" w16cid:durableId="913779658">
    <w:abstractNumId w:val="3"/>
  </w:num>
  <w:num w:numId="9" w16cid:durableId="359278191">
    <w:abstractNumId w:val="6"/>
  </w:num>
  <w:num w:numId="10" w16cid:durableId="485513652">
    <w:abstractNumId w:val="4"/>
  </w:num>
  <w:num w:numId="11" w16cid:durableId="539978156">
    <w:abstractNumId w:val="7"/>
  </w:num>
  <w:num w:numId="12" w16cid:durableId="12616426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2CA1"/>
    <w:rsid w:val="00010C62"/>
    <w:rsid w:val="00045279"/>
    <w:rsid w:val="0006566D"/>
    <w:rsid w:val="00070805"/>
    <w:rsid w:val="000C4791"/>
    <w:rsid w:val="000E3341"/>
    <w:rsid w:val="00154564"/>
    <w:rsid w:val="001668A7"/>
    <w:rsid w:val="001A2E81"/>
    <w:rsid w:val="001E50CE"/>
    <w:rsid w:val="001F649B"/>
    <w:rsid w:val="00220A76"/>
    <w:rsid w:val="00246653"/>
    <w:rsid w:val="002610D0"/>
    <w:rsid w:val="00273F88"/>
    <w:rsid w:val="00292C8C"/>
    <w:rsid w:val="002F45AA"/>
    <w:rsid w:val="002F5C88"/>
    <w:rsid w:val="00340FCA"/>
    <w:rsid w:val="00356358"/>
    <w:rsid w:val="00363D6C"/>
    <w:rsid w:val="0036451B"/>
    <w:rsid w:val="00366DCE"/>
    <w:rsid w:val="00381A27"/>
    <w:rsid w:val="00390B6B"/>
    <w:rsid w:val="00394EC0"/>
    <w:rsid w:val="00396DFC"/>
    <w:rsid w:val="003B0C11"/>
    <w:rsid w:val="003E04CF"/>
    <w:rsid w:val="003F665B"/>
    <w:rsid w:val="00405D94"/>
    <w:rsid w:val="00410613"/>
    <w:rsid w:val="004213CE"/>
    <w:rsid w:val="00435F32"/>
    <w:rsid w:val="004445A4"/>
    <w:rsid w:val="004F21FB"/>
    <w:rsid w:val="005273AF"/>
    <w:rsid w:val="00530B4C"/>
    <w:rsid w:val="005362CD"/>
    <w:rsid w:val="005743D5"/>
    <w:rsid w:val="005B2341"/>
    <w:rsid w:val="005B5831"/>
    <w:rsid w:val="005D2262"/>
    <w:rsid w:val="005D7093"/>
    <w:rsid w:val="005E0064"/>
    <w:rsid w:val="005F0189"/>
    <w:rsid w:val="00630771"/>
    <w:rsid w:val="006551B5"/>
    <w:rsid w:val="00664BE9"/>
    <w:rsid w:val="00670E61"/>
    <w:rsid w:val="00675C82"/>
    <w:rsid w:val="00686E6B"/>
    <w:rsid w:val="006A0016"/>
    <w:rsid w:val="006C16A9"/>
    <w:rsid w:val="006C2EC3"/>
    <w:rsid w:val="006C4C43"/>
    <w:rsid w:val="006D4EE3"/>
    <w:rsid w:val="006E77DB"/>
    <w:rsid w:val="00772043"/>
    <w:rsid w:val="00776305"/>
    <w:rsid w:val="007B14F8"/>
    <w:rsid w:val="007B78C9"/>
    <w:rsid w:val="007D7E9C"/>
    <w:rsid w:val="00806753"/>
    <w:rsid w:val="008239AA"/>
    <w:rsid w:val="008267F1"/>
    <w:rsid w:val="00835CFA"/>
    <w:rsid w:val="00872CA1"/>
    <w:rsid w:val="00884BFD"/>
    <w:rsid w:val="00896F71"/>
    <w:rsid w:val="008E107D"/>
    <w:rsid w:val="009359C0"/>
    <w:rsid w:val="00970E5D"/>
    <w:rsid w:val="00976EDB"/>
    <w:rsid w:val="009B07EC"/>
    <w:rsid w:val="009F603B"/>
    <w:rsid w:val="00A265B5"/>
    <w:rsid w:val="00A370A4"/>
    <w:rsid w:val="00A42430"/>
    <w:rsid w:val="00A436AC"/>
    <w:rsid w:val="00A75228"/>
    <w:rsid w:val="00A83417"/>
    <w:rsid w:val="00AA14E1"/>
    <w:rsid w:val="00AB2249"/>
    <w:rsid w:val="00B110BB"/>
    <w:rsid w:val="00B151D9"/>
    <w:rsid w:val="00B26F17"/>
    <w:rsid w:val="00B3163F"/>
    <w:rsid w:val="00B47A5A"/>
    <w:rsid w:val="00B7334D"/>
    <w:rsid w:val="00B76430"/>
    <w:rsid w:val="00B866EC"/>
    <w:rsid w:val="00BE2A5E"/>
    <w:rsid w:val="00C06396"/>
    <w:rsid w:val="00C16FB0"/>
    <w:rsid w:val="00C21676"/>
    <w:rsid w:val="00C431D3"/>
    <w:rsid w:val="00C62667"/>
    <w:rsid w:val="00C6671C"/>
    <w:rsid w:val="00C7040E"/>
    <w:rsid w:val="00C84C5C"/>
    <w:rsid w:val="00C85DC0"/>
    <w:rsid w:val="00CD3A3F"/>
    <w:rsid w:val="00CE074E"/>
    <w:rsid w:val="00CE17A1"/>
    <w:rsid w:val="00D01311"/>
    <w:rsid w:val="00D06933"/>
    <w:rsid w:val="00D16490"/>
    <w:rsid w:val="00D3551E"/>
    <w:rsid w:val="00D70BF9"/>
    <w:rsid w:val="00D76315"/>
    <w:rsid w:val="00DA4126"/>
    <w:rsid w:val="00E03689"/>
    <w:rsid w:val="00E1781B"/>
    <w:rsid w:val="00E64A17"/>
    <w:rsid w:val="00EA0B43"/>
    <w:rsid w:val="00EB68B3"/>
    <w:rsid w:val="00EE3BC5"/>
    <w:rsid w:val="00F17A6F"/>
    <w:rsid w:val="00F5222F"/>
    <w:rsid w:val="00F53D72"/>
    <w:rsid w:val="00F573BF"/>
    <w:rsid w:val="00F76258"/>
    <w:rsid w:val="00F852F4"/>
    <w:rsid w:val="00F959A4"/>
    <w:rsid w:val="00FC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D34EAD"/>
  <w15:chartTrackingRefBased/>
  <w15:docId w15:val="{D20EB50E-7F73-4290-89FE-0496BDBF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05D94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paragraph" w:styleId="berschrift2">
    <w:name w:val="heading 2"/>
    <w:basedOn w:val="Standard"/>
    <w:next w:val="Standard"/>
    <w:qFormat/>
    <w:pPr>
      <w:keepNext/>
      <w:tabs>
        <w:tab w:val="left" w:pos="708"/>
        <w:tab w:val="left" w:pos="1416"/>
        <w:tab w:val="left" w:pos="2124"/>
        <w:tab w:val="left" w:pos="5220"/>
      </w:tabs>
      <w:ind w:right="-568"/>
      <w:outlineLvl w:val="1"/>
    </w:pPr>
  </w:style>
  <w:style w:type="paragraph" w:styleId="berschrift3">
    <w:name w:val="heading 3"/>
    <w:basedOn w:val="Standard"/>
    <w:next w:val="Standard"/>
    <w:qFormat/>
    <w:pPr>
      <w:keepNext/>
      <w:tabs>
        <w:tab w:val="left" w:pos="708"/>
        <w:tab w:val="left" w:pos="1416"/>
        <w:tab w:val="left" w:pos="2124"/>
        <w:tab w:val="left" w:pos="5220"/>
      </w:tabs>
      <w:jc w:val="center"/>
      <w:outlineLvl w:val="2"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ind w:right="-568"/>
    </w:pPr>
  </w:style>
  <w:style w:type="paragraph" w:styleId="Sprechblasentext">
    <w:name w:val="Balloon Text"/>
    <w:basedOn w:val="Standard"/>
    <w:semiHidden/>
    <w:rsid w:val="001668A7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CD3A3F"/>
    <w:rPr>
      <w:rFonts w:ascii="Calibri" w:eastAsia="Calibri" w:hAnsi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C2167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eastAsia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C62667"/>
    <w:rPr>
      <w:color w:val="0000FF"/>
      <w:u w:val="single"/>
    </w:rPr>
  </w:style>
  <w:style w:type="paragraph" w:customStyle="1" w:styleId="Default">
    <w:name w:val="Default"/>
    <w:rsid w:val="00CE17A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9359C0"/>
    <w:rPr>
      <w:color w:val="605E5C"/>
      <w:shd w:val="clear" w:color="auto" w:fill="E1DFDD"/>
    </w:rPr>
  </w:style>
  <w:style w:type="character" w:customStyle="1" w:styleId="FuzeileZchn">
    <w:name w:val="Fußzeile Zchn"/>
    <w:link w:val="Fuzeile"/>
    <w:uiPriority w:val="99"/>
    <w:rsid w:val="00010C62"/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\Briefkopf%20klein%20mit%20Rahme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922B0C-08B9-4894-9DAF-DD3EDAD7B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 klein mit Rahmen</Template>
  <TotalTime>0</TotalTime>
  <Pages>2</Pages>
  <Words>577</Words>
  <Characters>3832</Characters>
  <Application>Microsoft Office Word</Application>
  <DocSecurity>0</DocSecurity>
  <Lines>100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Anlagennutzung für Fremdreiter</vt:lpstr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Anlagennutzung für Fremdreiter</dc:title>
  <dc:subject/>
  <dc:creator>von  ZIEGNER</dc:creator>
  <cp:keywords/>
  <cp:lastModifiedBy>Marie Meier</cp:lastModifiedBy>
  <cp:revision>12</cp:revision>
  <cp:lastPrinted>2026-01-20T22:44:00Z</cp:lastPrinted>
  <dcterms:created xsi:type="dcterms:W3CDTF">2025-05-05T20:54:00Z</dcterms:created>
  <dcterms:modified xsi:type="dcterms:W3CDTF">2026-01-20T22:45:00Z</dcterms:modified>
</cp:coreProperties>
</file>